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59066A" w14:textId="77777777" w:rsidR="007D2599" w:rsidRDefault="007D2599">
      <w:pPr>
        <w:rPr>
          <w:color w:val="283890"/>
          <w:sz w:val="20"/>
          <w:szCs w:val="20"/>
        </w:rPr>
      </w:pPr>
    </w:p>
    <w:p w14:paraId="1E57CD94" w14:textId="77777777" w:rsidR="004A6251" w:rsidRDefault="004A6251">
      <w:pPr>
        <w:rPr>
          <w:color w:val="283890"/>
          <w:sz w:val="20"/>
          <w:szCs w:val="20"/>
        </w:rPr>
        <w:sectPr w:rsidR="004A6251" w:rsidSect="006A28E0">
          <w:headerReference w:type="default" r:id="rId9"/>
          <w:headerReference w:type="first" r:id="rId10"/>
          <w:footerReference w:type="first" r:id="rId11"/>
          <w:pgSz w:w="11906" w:h="16838"/>
          <w:pgMar w:top="1417" w:right="1134" w:bottom="1134" w:left="1134" w:header="312" w:footer="0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2F8329D8" wp14:editId="55E91FDB">
            <wp:extent cx="6117590" cy="8654415"/>
            <wp:effectExtent l="0" t="0" r="0" b="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90" cy="865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65BAB" w14:textId="77777777" w:rsidR="007D2599" w:rsidRDefault="007D2599" w:rsidP="007D2599">
      <w:pPr>
        <w:pStyle w:val="NormaleWeb"/>
        <w:spacing w:before="0" w:beforeAutospacing="0" w:after="0" w:afterAutospacing="0"/>
        <w:rPr>
          <w:rFonts w:ascii="Lato" w:hAnsi="Lato" w:cs="Arial"/>
          <w:color w:val="000000"/>
          <w:sz w:val="20"/>
          <w:szCs w:val="20"/>
        </w:rPr>
      </w:pPr>
      <w:r>
        <w:rPr>
          <w:rFonts w:ascii="Lato" w:hAnsi="Lato" w:cs="Arial"/>
          <w:color w:val="000000"/>
          <w:sz w:val="20"/>
          <w:szCs w:val="20"/>
        </w:rPr>
        <w:lastRenderedPageBreak/>
        <w:t>Gentile Collega,</w:t>
      </w:r>
    </w:p>
    <w:p w14:paraId="3CA76BBD" w14:textId="77777777" w:rsidR="007D2599" w:rsidRDefault="007D2599" w:rsidP="007D2599">
      <w:pPr>
        <w:pStyle w:val="NormaleWeb"/>
        <w:spacing w:before="0" w:beforeAutospacing="0" w:after="0" w:afterAutospacing="0"/>
        <w:rPr>
          <w:rFonts w:ascii="Lato" w:hAnsi="Lato" w:cs="Arial"/>
          <w:color w:val="000000"/>
          <w:sz w:val="20"/>
          <w:szCs w:val="20"/>
        </w:rPr>
      </w:pPr>
    </w:p>
    <w:p w14:paraId="7DDD0979" w14:textId="77777777" w:rsidR="007D2599" w:rsidRDefault="007D2599" w:rsidP="003B0618">
      <w:pPr>
        <w:pStyle w:val="NormaleWeb"/>
        <w:spacing w:before="0" w:beforeAutospacing="0" w:after="0" w:afterAutospacing="0"/>
        <w:jc w:val="both"/>
        <w:rPr>
          <w:rFonts w:ascii="Lato" w:hAnsi="Lato" w:cs="Arial"/>
          <w:color w:val="00AFE9"/>
          <w:sz w:val="84"/>
          <w:szCs w:val="84"/>
        </w:rPr>
      </w:pPr>
      <w:r>
        <w:rPr>
          <w:rFonts w:ascii="Lato" w:hAnsi="Lato" w:cs="Arial"/>
          <w:color w:val="000000"/>
          <w:sz w:val="20"/>
          <w:szCs w:val="20"/>
        </w:rPr>
        <w:t>Contando sulla Tua collaborazione Ti inviamo la SCHEDA DI SCREENING E MONITORAGGIO NEUROEVOLUTIVO da noi elaborata e recentemente revisionata al fine di fornire uno strumento pratico e condivisibile tra gli operatori per poter individuare precocemente il rischio evolutivo o ritardi nello sviluppo.</w:t>
      </w:r>
    </w:p>
    <w:p w14:paraId="23C162AA" w14:textId="77777777" w:rsidR="007D2599" w:rsidRDefault="007D2599" w:rsidP="003B0618">
      <w:pPr>
        <w:pStyle w:val="NormaleWeb"/>
        <w:spacing w:before="0" w:beforeAutospacing="0" w:after="0" w:afterAutospacing="0"/>
        <w:jc w:val="both"/>
        <w:rPr>
          <w:rFonts w:ascii="Lato" w:hAnsi="Lato" w:cs="Arial"/>
          <w:color w:val="000000"/>
          <w:sz w:val="20"/>
          <w:szCs w:val="20"/>
        </w:rPr>
      </w:pPr>
      <w:r>
        <w:rPr>
          <w:rFonts w:ascii="Lato" w:hAnsi="Lato" w:cs="Arial"/>
          <w:color w:val="000000"/>
          <w:sz w:val="20"/>
          <w:szCs w:val="20"/>
        </w:rPr>
        <w:t>L’obiettivo è il monitoraggio dello sviluppo neuroevolutivo nei primi due anni di vita e la rilevazione di vulnerabilità sulle quali poter intervenire precocemente attraverso modalità di accudimento e/o abilitative. </w:t>
      </w:r>
    </w:p>
    <w:p w14:paraId="4CF2E966" w14:textId="77777777" w:rsidR="007D2599" w:rsidRDefault="007D2599" w:rsidP="003B0618">
      <w:pPr>
        <w:pStyle w:val="NormaleWeb"/>
        <w:spacing w:before="0" w:beforeAutospacing="0" w:after="0" w:afterAutospacing="0"/>
        <w:jc w:val="both"/>
        <w:rPr>
          <w:rFonts w:ascii="Lato" w:hAnsi="Lato" w:cs="Arial"/>
          <w:color w:val="000000"/>
          <w:sz w:val="20"/>
          <w:szCs w:val="20"/>
        </w:rPr>
      </w:pPr>
      <w:r>
        <w:rPr>
          <w:rFonts w:ascii="Lato" w:hAnsi="Lato" w:cs="Arial"/>
          <w:color w:val="000000"/>
          <w:sz w:val="20"/>
          <w:szCs w:val="20"/>
        </w:rPr>
        <w:t>Troverai 5 blocchi di domande suddivise per fasce d’età (0-3, 4-6, 7-12, 13-18, 19-24 mesi); ciascun blocco potrà essere utilizzato indipendentemente dagli altri e la somma dei punteggi segnati rientrerà in un range (indicato a piè pagina) in base al quale attuare la scelta operativa suggerita.</w:t>
      </w:r>
    </w:p>
    <w:p w14:paraId="1DF0DF80" w14:textId="77777777" w:rsidR="007D2599" w:rsidRDefault="007D2599" w:rsidP="003B0618">
      <w:pPr>
        <w:pStyle w:val="NormaleWeb"/>
        <w:spacing w:before="0" w:beforeAutospacing="0" w:after="0" w:afterAutospacing="0"/>
        <w:jc w:val="both"/>
      </w:pPr>
      <w:r>
        <w:rPr>
          <w:rFonts w:ascii="Lato" w:hAnsi="Lato" w:cs="Arial"/>
          <w:color w:val="000000"/>
          <w:sz w:val="20"/>
          <w:szCs w:val="20"/>
        </w:rPr>
        <w:t>Tuttavia, in linea col principio dell’evolutività, caratteristica dei primi anni di vita, sarà la compilazione delle diverse schede a fornire, per ciascun bambino, la traiettoria di sviluppo consentendo l’eventuale individuazione e il possibile intervento precoce sulla vulnerabilità. </w:t>
      </w:r>
    </w:p>
    <w:p w14:paraId="3CBAE520" w14:textId="77777777" w:rsidR="007D2599" w:rsidRDefault="007D2599" w:rsidP="003B0618">
      <w:pPr>
        <w:pStyle w:val="NormaleWeb"/>
        <w:spacing w:before="0" w:beforeAutospacing="0" w:after="0" w:afterAutospacing="0"/>
        <w:jc w:val="both"/>
        <w:rPr>
          <w:rFonts w:ascii="Lato" w:hAnsi="Lato" w:cs="Arial"/>
          <w:color w:val="000000"/>
          <w:sz w:val="20"/>
          <w:szCs w:val="20"/>
        </w:rPr>
      </w:pPr>
      <w:r>
        <w:rPr>
          <w:rFonts w:ascii="Lato" w:hAnsi="Lato" w:cs="Arial"/>
          <w:color w:val="000000"/>
          <w:sz w:val="20"/>
          <w:szCs w:val="20"/>
        </w:rPr>
        <w:t>Questa scheda potrà costituire nel tempo un importante elemento anamnestico per lo sviluppo neuro-comportamentale dei tuoi pazienti coinvolti.</w:t>
      </w:r>
    </w:p>
    <w:p w14:paraId="68F4DC3B" w14:textId="77777777" w:rsidR="007D2599" w:rsidRDefault="007D2599" w:rsidP="003B0618">
      <w:pPr>
        <w:pStyle w:val="NormaleWeb"/>
        <w:spacing w:before="0" w:beforeAutospacing="0" w:after="0" w:afterAutospacing="0"/>
        <w:jc w:val="both"/>
        <w:rPr>
          <w:rFonts w:ascii="Lato" w:hAnsi="Lato" w:cs="Arial"/>
          <w:color w:val="000000"/>
          <w:sz w:val="20"/>
          <w:szCs w:val="20"/>
        </w:rPr>
      </w:pPr>
      <w:r>
        <w:rPr>
          <w:rFonts w:ascii="Lato" w:hAnsi="Lato" w:cs="Arial"/>
          <w:color w:val="000000"/>
          <w:sz w:val="20"/>
          <w:szCs w:val="20"/>
        </w:rPr>
        <w:t xml:space="preserve">In ciascuna scheda sono presenti domande «critiche»: se anche in una sola di queste il bambino prendesse un punteggio </w:t>
      </w:r>
      <w:proofErr w:type="gramStart"/>
      <w:r>
        <w:rPr>
          <w:rFonts w:ascii="Lato" w:hAnsi="Lato" w:cs="Arial"/>
          <w:color w:val="000000"/>
          <w:sz w:val="20"/>
          <w:szCs w:val="20"/>
        </w:rPr>
        <w:t>2</w:t>
      </w:r>
      <w:proofErr w:type="gramEnd"/>
      <w:r>
        <w:rPr>
          <w:rFonts w:ascii="Lato" w:hAnsi="Lato" w:cs="Arial"/>
          <w:color w:val="000000"/>
          <w:sz w:val="20"/>
          <w:szCs w:val="20"/>
        </w:rPr>
        <w:t xml:space="preserve"> sarebbe opportuno un approfondimento specialistico.</w:t>
      </w:r>
    </w:p>
    <w:p w14:paraId="14B1BAF2" w14:textId="77777777" w:rsidR="007D2599" w:rsidRDefault="007D2599" w:rsidP="003B0618">
      <w:pPr>
        <w:pStyle w:val="NormaleWeb"/>
        <w:spacing w:before="0" w:beforeAutospacing="0" w:after="0" w:afterAutospacing="0"/>
        <w:jc w:val="both"/>
        <w:rPr>
          <w:rFonts w:ascii="Lato" w:hAnsi="Lato" w:cs="Arial"/>
          <w:color w:val="000000"/>
          <w:sz w:val="20"/>
          <w:szCs w:val="20"/>
        </w:rPr>
      </w:pPr>
    </w:p>
    <w:p w14:paraId="015DA4E5" w14:textId="77777777" w:rsidR="007D2599" w:rsidRDefault="007D2599" w:rsidP="003B0618">
      <w:pPr>
        <w:pStyle w:val="NormaleWeb"/>
        <w:spacing w:before="0" w:beforeAutospacing="0" w:after="0" w:afterAutospacing="0"/>
        <w:jc w:val="both"/>
        <w:rPr>
          <w:rFonts w:ascii="Lato" w:hAnsi="Lato" w:cs="Arial"/>
          <w:color w:val="000000"/>
          <w:sz w:val="20"/>
          <w:szCs w:val="20"/>
        </w:rPr>
      </w:pPr>
      <w:r>
        <w:rPr>
          <w:rFonts w:ascii="Lato" w:hAnsi="Lato" w:cs="Arial"/>
          <w:color w:val="000000"/>
          <w:sz w:val="20"/>
          <w:szCs w:val="20"/>
        </w:rPr>
        <w:t xml:space="preserve">Questo </w:t>
      </w:r>
      <w:r w:rsidR="003212DB">
        <w:rPr>
          <w:rFonts w:ascii="Lato" w:hAnsi="Lato" w:cs="Arial"/>
          <w:color w:val="000000"/>
          <w:sz w:val="20"/>
          <w:szCs w:val="20"/>
        </w:rPr>
        <w:t>modello</w:t>
      </w:r>
      <w:r>
        <w:rPr>
          <w:rFonts w:ascii="Lato" w:hAnsi="Lato" w:cs="Arial"/>
          <w:color w:val="000000"/>
          <w:sz w:val="20"/>
          <w:szCs w:val="20"/>
        </w:rPr>
        <w:t xml:space="preserve"> può essere utilizzato come base di partenza</w:t>
      </w:r>
      <w:r w:rsidR="003212DB">
        <w:rPr>
          <w:rFonts w:ascii="Lato" w:hAnsi="Lato" w:cs="Arial"/>
          <w:color w:val="000000"/>
          <w:sz w:val="20"/>
          <w:szCs w:val="20"/>
        </w:rPr>
        <w:t xml:space="preserve">. Aprendolo viene generato </w:t>
      </w:r>
      <w:r w:rsidR="00D72A1E">
        <w:rPr>
          <w:rFonts w:ascii="Lato" w:hAnsi="Lato" w:cs="Arial"/>
          <w:color w:val="000000"/>
          <w:sz w:val="20"/>
          <w:szCs w:val="20"/>
        </w:rPr>
        <w:t xml:space="preserve">automaticamente </w:t>
      </w:r>
      <w:r w:rsidR="003212DB">
        <w:rPr>
          <w:rFonts w:ascii="Lato" w:hAnsi="Lato" w:cs="Arial"/>
          <w:color w:val="000000"/>
          <w:sz w:val="20"/>
          <w:szCs w:val="20"/>
        </w:rPr>
        <w:t xml:space="preserve">ogni volta un nuovo documento </w:t>
      </w:r>
      <w:r w:rsidR="00D72A1E">
        <w:rPr>
          <w:rFonts w:ascii="Lato" w:hAnsi="Lato" w:cs="Arial"/>
          <w:color w:val="000000"/>
          <w:sz w:val="20"/>
          <w:szCs w:val="20"/>
        </w:rPr>
        <w:t>non salvato che andrà compilato utilizzando la scheda che corrisponde alla fascia di età interessata. I</w:t>
      </w:r>
      <w:r w:rsidR="003212DB">
        <w:rPr>
          <w:rFonts w:ascii="Lato" w:hAnsi="Lato" w:cs="Arial"/>
          <w:color w:val="000000"/>
          <w:sz w:val="20"/>
          <w:szCs w:val="20"/>
        </w:rPr>
        <w:t xml:space="preserve">n fase di salvataggio </w:t>
      </w:r>
      <w:r w:rsidR="00D72A1E">
        <w:rPr>
          <w:rFonts w:ascii="Lato" w:hAnsi="Lato" w:cs="Arial"/>
          <w:color w:val="000000"/>
          <w:sz w:val="20"/>
          <w:szCs w:val="20"/>
        </w:rPr>
        <w:t>(passaggio obbligatorio essendo un nuovo documento) bisognerà utilizzare un nome file che lo associ al</w:t>
      </w:r>
      <w:r w:rsidR="003212DB">
        <w:rPr>
          <w:rFonts w:ascii="Lato" w:hAnsi="Lato" w:cs="Arial"/>
          <w:color w:val="000000"/>
          <w:sz w:val="20"/>
          <w:szCs w:val="20"/>
        </w:rPr>
        <w:t xml:space="preserve"> bambino</w:t>
      </w:r>
      <w:r w:rsidR="0036603B">
        <w:rPr>
          <w:rFonts w:ascii="Lato" w:hAnsi="Lato" w:cs="Arial"/>
          <w:color w:val="000000"/>
          <w:sz w:val="20"/>
          <w:szCs w:val="20"/>
        </w:rPr>
        <w:t xml:space="preserve"> (esempio ROSSI_MARIO.docx)</w:t>
      </w:r>
      <w:r w:rsidR="003212DB">
        <w:rPr>
          <w:rFonts w:ascii="Lato" w:hAnsi="Lato" w:cs="Arial"/>
          <w:color w:val="000000"/>
          <w:sz w:val="20"/>
          <w:szCs w:val="20"/>
        </w:rPr>
        <w:t xml:space="preserve">. In caso di controllo periodico dovrà essere riaperto il file </w:t>
      </w:r>
      <w:r w:rsidR="00D72A1E">
        <w:rPr>
          <w:rFonts w:ascii="Lato" w:hAnsi="Lato" w:cs="Arial"/>
          <w:color w:val="000000"/>
          <w:sz w:val="20"/>
          <w:szCs w:val="20"/>
        </w:rPr>
        <w:t xml:space="preserve">precedentemente creato e </w:t>
      </w:r>
      <w:r w:rsidR="003212DB">
        <w:rPr>
          <w:rFonts w:ascii="Lato" w:hAnsi="Lato" w:cs="Arial"/>
          <w:color w:val="000000"/>
          <w:sz w:val="20"/>
          <w:szCs w:val="20"/>
        </w:rPr>
        <w:t>salvato (non il modello base</w:t>
      </w:r>
      <w:r w:rsidR="0036603B">
        <w:rPr>
          <w:rFonts w:ascii="Lato" w:hAnsi="Lato" w:cs="Arial"/>
          <w:color w:val="000000"/>
          <w:sz w:val="20"/>
          <w:szCs w:val="20"/>
        </w:rPr>
        <w:t xml:space="preserve"> ma ROSSI_MARIO.docx</w:t>
      </w:r>
      <w:r w:rsidR="003212DB">
        <w:rPr>
          <w:rFonts w:ascii="Lato" w:hAnsi="Lato" w:cs="Arial"/>
          <w:color w:val="000000"/>
          <w:sz w:val="20"/>
          <w:szCs w:val="20"/>
        </w:rPr>
        <w:t xml:space="preserve">) e compilata </w:t>
      </w:r>
      <w:r w:rsidR="00D72A1E">
        <w:rPr>
          <w:rFonts w:ascii="Lato" w:hAnsi="Lato" w:cs="Arial"/>
          <w:color w:val="000000"/>
          <w:sz w:val="20"/>
          <w:szCs w:val="20"/>
        </w:rPr>
        <w:t>la nuova</w:t>
      </w:r>
      <w:r w:rsidR="003212DB">
        <w:rPr>
          <w:rFonts w:ascii="Lato" w:hAnsi="Lato" w:cs="Arial"/>
          <w:color w:val="000000"/>
          <w:sz w:val="20"/>
          <w:szCs w:val="20"/>
        </w:rPr>
        <w:t xml:space="preserve"> fascia di età di appartenenza</w:t>
      </w:r>
      <w:r w:rsidR="003B0618">
        <w:rPr>
          <w:rFonts w:ascii="Lato" w:hAnsi="Lato" w:cs="Arial"/>
          <w:color w:val="000000"/>
          <w:sz w:val="20"/>
          <w:szCs w:val="20"/>
        </w:rPr>
        <w:t xml:space="preserve">. </w:t>
      </w:r>
      <w:r w:rsidR="0036603B">
        <w:rPr>
          <w:rFonts w:ascii="Lato" w:hAnsi="Lato" w:cs="Arial"/>
          <w:color w:val="000000"/>
          <w:sz w:val="20"/>
          <w:szCs w:val="20"/>
        </w:rPr>
        <w:t xml:space="preserve">Riassumendo: </w:t>
      </w:r>
      <w:r w:rsidR="003B0618">
        <w:rPr>
          <w:rFonts w:ascii="Lato" w:hAnsi="Lato" w:cs="Arial"/>
          <w:color w:val="000000"/>
          <w:sz w:val="20"/>
          <w:szCs w:val="20"/>
        </w:rPr>
        <w:t xml:space="preserve">per ogni bambino andrà aperto il modello base ricevuto, compilato, salvato con il nome appropriato e </w:t>
      </w:r>
      <w:r w:rsidR="00D72A1E">
        <w:rPr>
          <w:rFonts w:ascii="Lato" w:hAnsi="Lato" w:cs="Arial"/>
          <w:color w:val="000000"/>
          <w:sz w:val="20"/>
          <w:szCs w:val="20"/>
        </w:rPr>
        <w:t xml:space="preserve">utilizzato lo stesso </w:t>
      </w:r>
      <w:r w:rsidR="0036603B">
        <w:rPr>
          <w:rFonts w:ascii="Lato" w:hAnsi="Lato" w:cs="Arial"/>
          <w:color w:val="000000"/>
          <w:sz w:val="20"/>
          <w:szCs w:val="20"/>
        </w:rPr>
        <w:t xml:space="preserve">file </w:t>
      </w:r>
      <w:r w:rsidR="00D72A1E">
        <w:rPr>
          <w:rFonts w:ascii="Lato" w:hAnsi="Lato" w:cs="Arial"/>
          <w:color w:val="000000"/>
          <w:sz w:val="20"/>
          <w:szCs w:val="20"/>
        </w:rPr>
        <w:t>anche per i controlli futuri</w:t>
      </w:r>
      <w:r w:rsidR="003B0618">
        <w:rPr>
          <w:rFonts w:ascii="Lato" w:hAnsi="Lato" w:cs="Arial"/>
          <w:color w:val="000000"/>
          <w:sz w:val="20"/>
          <w:szCs w:val="20"/>
        </w:rPr>
        <w:t>.</w:t>
      </w:r>
    </w:p>
    <w:p w14:paraId="008B838B" w14:textId="77777777" w:rsidR="007D2599" w:rsidRDefault="007D2599" w:rsidP="007D2599">
      <w:pPr>
        <w:pStyle w:val="NormaleWeb"/>
        <w:spacing w:before="0" w:beforeAutospacing="0" w:after="0" w:afterAutospacing="0"/>
        <w:rPr>
          <w:rFonts w:ascii="Lato" w:hAnsi="Lato" w:cs="Arial"/>
          <w:color w:val="000000"/>
          <w:sz w:val="20"/>
          <w:szCs w:val="20"/>
        </w:rPr>
      </w:pPr>
    </w:p>
    <w:p w14:paraId="03420E45" w14:textId="77777777" w:rsidR="002A4DDE" w:rsidRDefault="002A4DDE" w:rsidP="002A4DDE">
      <w:pPr>
        <w:pStyle w:val="NormaleWeb"/>
        <w:spacing w:before="0" w:beforeAutospacing="0" w:after="0" w:afterAutospacing="0"/>
        <w:rPr>
          <w:rFonts w:ascii="Lato" w:hAnsi="Lato" w:cs="Arial"/>
          <w:color w:val="000000"/>
          <w:sz w:val="20"/>
          <w:szCs w:val="20"/>
        </w:rPr>
      </w:pPr>
      <w:r>
        <w:rPr>
          <w:rFonts w:ascii="Lato" w:hAnsi="Lato" w:cs="Arial"/>
          <w:color w:val="000000"/>
          <w:sz w:val="20"/>
          <w:szCs w:val="20"/>
        </w:rPr>
        <w:t xml:space="preserve">Sia per consulenza sull’operato, sia per pareri o ricerche le schede compilate dovranno essere inviate a </w:t>
      </w:r>
      <w:hyperlink r:id="rId13" w:history="1">
        <w:r>
          <w:rPr>
            <w:rStyle w:val="Collegamentoipertestuale"/>
            <w:rFonts w:ascii="Lato" w:hAnsi="Lato" w:cs="Arial"/>
            <w:sz w:val="20"/>
            <w:szCs w:val="20"/>
          </w:rPr>
          <w:t>schede.pediatri@ortofonologia.it</w:t>
        </w:r>
      </w:hyperlink>
    </w:p>
    <w:p w14:paraId="182A1078" w14:textId="77777777" w:rsidR="002A4DDE" w:rsidRDefault="002A4DDE" w:rsidP="002A4DDE">
      <w:pPr>
        <w:pStyle w:val="NormaleWeb"/>
        <w:spacing w:before="0" w:beforeAutospacing="0" w:after="0" w:afterAutospacing="0"/>
      </w:pPr>
      <w:r>
        <w:rPr>
          <w:rFonts w:ascii="Lato" w:hAnsi="Lato" w:cs="Arial"/>
          <w:color w:val="000000"/>
          <w:sz w:val="20"/>
          <w:szCs w:val="20"/>
        </w:rPr>
        <w:t>oppure in forma cartacea a Istituto di Ortofonologia - Via Salaria, 30 - 00198 Roma.</w:t>
      </w:r>
    </w:p>
    <w:p w14:paraId="20C69AEB" w14:textId="77777777" w:rsidR="007D2599" w:rsidRDefault="007D2599" w:rsidP="007D2599">
      <w:pPr>
        <w:pStyle w:val="NormaleWeb"/>
        <w:spacing w:before="0" w:beforeAutospacing="0" w:after="0" w:afterAutospacing="0"/>
        <w:rPr>
          <w:rFonts w:ascii="Lato" w:hAnsi="Lato" w:cs="Arial"/>
          <w:color w:val="000000"/>
          <w:sz w:val="20"/>
          <w:szCs w:val="20"/>
        </w:rPr>
      </w:pPr>
    </w:p>
    <w:p w14:paraId="7E31E323" w14:textId="77777777" w:rsidR="007D2599" w:rsidRDefault="007D2599" w:rsidP="007D2599">
      <w:pPr>
        <w:pStyle w:val="NormaleWeb"/>
        <w:spacing w:before="0" w:beforeAutospacing="0" w:after="0" w:afterAutospacing="0"/>
      </w:pPr>
      <w:r>
        <w:rPr>
          <w:rFonts w:ascii="Lato" w:hAnsi="Lato" w:cs="Arial"/>
          <w:color w:val="000000"/>
          <w:sz w:val="20"/>
          <w:szCs w:val="20"/>
        </w:rPr>
        <w:t>Ti ringraziamo per il Tuo contributo, di cui prenderemo atto per aumentare con la Tua esperienza i dati clinici e d’osservazione che consentiranno la standardizzazione della scheda.</w:t>
      </w:r>
    </w:p>
    <w:p w14:paraId="5AE3B7A4" w14:textId="77777777" w:rsidR="007D2599" w:rsidRDefault="007D2599" w:rsidP="007D2599">
      <w:pPr>
        <w:pStyle w:val="NormaleWeb"/>
        <w:spacing w:before="0" w:beforeAutospacing="0" w:after="0" w:afterAutospacing="0"/>
        <w:rPr>
          <w:rFonts w:ascii="Lato" w:hAnsi="Lato" w:cs="Arial"/>
          <w:color w:val="000000"/>
          <w:sz w:val="20"/>
          <w:szCs w:val="20"/>
        </w:rPr>
      </w:pPr>
    </w:p>
    <w:p w14:paraId="6D08E737" w14:textId="77777777" w:rsidR="007D2599" w:rsidRDefault="007D2599" w:rsidP="007D2599">
      <w:pPr>
        <w:pStyle w:val="NormaleWeb"/>
        <w:spacing w:before="0" w:beforeAutospacing="0" w:after="0" w:afterAutospacing="0"/>
        <w:rPr>
          <w:rFonts w:ascii="Lato" w:hAnsi="Lato" w:cs="Arial"/>
          <w:color w:val="000000"/>
          <w:sz w:val="20"/>
          <w:szCs w:val="20"/>
        </w:rPr>
      </w:pPr>
      <w:r>
        <w:rPr>
          <w:rFonts w:ascii="Lato" w:hAnsi="Lato" w:cs="Arial"/>
          <w:color w:val="000000"/>
          <w:sz w:val="20"/>
          <w:szCs w:val="20"/>
        </w:rPr>
        <w:t>Cordiali saluti</w:t>
      </w:r>
    </w:p>
    <w:p w14:paraId="099B249E" w14:textId="77777777" w:rsidR="007D2599" w:rsidRDefault="007D2599" w:rsidP="007D2599">
      <w:pPr>
        <w:pStyle w:val="NormaleWeb"/>
        <w:spacing w:before="0" w:beforeAutospacing="0" w:after="0" w:afterAutospacing="0"/>
        <w:rPr>
          <w:rFonts w:ascii="Lato" w:hAnsi="Lato" w:cs="Arial"/>
          <w:color w:val="000000"/>
          <w:sz w:val="20"/>
          <w:szCs w:val="20"/>
        </w:rPr>
      </w:pPr>
    </w:p>
    <w:p w14:paraId="1FD869C9" w14:textId="77777777" w:rsidR="007D2599" w:rsidRDefault="007D2599" w:rsidP="007D2599">
      <w:pPr>
        <w:pStyle w:val="NormaleWeb"/>
        <w:tabs>
          <w:tab w:val="center" w:pos="1560"/>
          <w:tab w:val="center" w:pos="7655"/>
        </w:tabs>
        <w:spacing w:before="0" w:beforeAutospacing="0" w:after="0" w:afterAutospacing="0"/>
        <w:rPr>
          <w:rFonts w:ascii="Lato Semibold" w:hAnsi="Lato Semibold" w:cs="Arial"/>
          <w:color w:val="000000"/>
          <w:sz w:val="20"/>
          <w:szCs w:val="20"/>
        </w:rPr>
      </w:pPr>
      <w:r>
        <w:rPr>
          <w:rStyle w:val="apple-tab-span"/>
          <w:rFonts w:ascii="Lato" w:hAnsi="Lato" w:cs="Arial"/>
          <w:b/>
          <w:bCs/>
          <w:color w:val="000000"/>
          <w:sz w:val="20"/>
          <w:szCs w:val="20"/>
        </w:rPr>
        <w:tab/>
      </w:r>
      <w:r>
        <w:rPr>
          <w:rFonts w:ascii="Lato" w:hAnsi="Lato" w:cs="Arial"/>
          <w:b/>
          <w:bCs/>
          <w:color w:val="000000"/>
          <w:sz w:val="20"/>
          <w:szCs w:val="20"/>
        </w:rPr>
        <w:t>Alberto Villani</w:t>
      </w:r>
      <w:r>
        <w:rPr>
          <w:rStyle w:val="apple-tab-span"/>
          <w:rFonts w:ascii="Lato" w:hAnsi="Lato" w:cs="Arial"/>
          <w:b/>
          <w:bCs/>
          <w:color w:val="000000"/>
          <w:sz w:val="20"/>
          <w:szCs w:val="20"/>
        </w:rPr>
        <w:tab/>
      </w:r>
      <w:r>
        <w:rPr>
          <w:rFonts w:ascii="Lato" w:hAnsi="Lato" w:cs="Arial"/>
          <w:b/>
          <w:bCs/>
          <w:color w:val="000000"/>
          <w:sz w:val="20"/>
          <w:szCs w:val="20"/>
        </w:rPr>
        <w:t>Federico Bianchi di Castelbianco </w:t>
      </w:r>
    </w:p>
    <w:p w14:paraId="4C5F1A30" w14:textId="77777777" w:rsidR="007D2599" w:rsidRDefault="007D2599" w:rsidP="007D2599">
      <w:pPr>
        <w:pStyle w:val="NormaleWeb"/>
        <w:tabs>
          <w:tab w:val="center" w:pos="1560"/>
          <w:tab w:val="center" w:pos="7655"/>
        </w:tabs>
        <w:spacing w:before="0" w:beforeAutospacing="0" w:after="0" w:afterAutospacing="0"/>
        <w:rPr>
          <w:rFonts w:ascii="Lato" w:hAnsi="Lato" w:cs="Arial"/>
          <w:color w:val="000000"/>
          <w:sz w:val="20"/>
          <w:szCs w:val="20"/>
        </w:rPr>
      </w:pPr>
      <w:r>
        <w:rPr>
          <w:rStyle w:val="apple-tab-span"/>
          <w:rFonts w:ascii="Lato" w:hAnsi="Lato" w:cs="Arial"/>
          <w:color w:val="000000"/>
          <w:sz w:val="20"/>
          <w:szCs w:val="20"/>
        </w:rPr>
        <w:tab/>
      </w:r>
      <w:r>
        <w:rPr>
          <w:rFonts w:ascii="Lato" w:hAnsi="Lato" w:cs="Arial"/>
          <w:color w:val="000000"/>
          <w:sz w:val="20"/>
          <w:szCs w:val="20"/>
        </w:rPr>
        <w:t>Presidente SIP</w:t>
      </w:r>
      <w:r>
        <w:rPr>
          <w:rStyle w:val="apple-tab-span"/>
          <w:rFonts w:ascii="Lato" w:hAnsi="Lato" w:cs="Arial"/>
          <w:color w:val="000000"/>
          <w:sz w:val="20"/>
          <w:szCs w:val="20"/>
        </w:rPr>
        <w:tab/>
      </w:r>
      <w:r>
        <w:rPr>
          <w:rFonts w:ascii="Lato" w:hAnsi="Lato" w:cs="Arial"/>
          <w:color w:val="000000"/>
          <w:sz w:val="20"/>
          <w:szCs w:val="20"/>
        </w:rPr>
        <w:t>Direttore IdO</w:t>
      </w:r>
    </w:p>
    <w:p w14:paraId="777C78ED" w14:textId="77777777" w:rsidR="006A28E0" w:rsidRDefault="007D2599" w:rsidP="006A28E0">
      <w:pPr>
        <w:pStyle w:val="NormaleWeb"/>
        <w:tabs>
          <w:tab w:val="center" w:pos="1560"/>
          <w:tab w:val="center" w:pos="7655"/>
        </w:tabs>
        <w:spacing w:before="0" w:beforeAutospacing="0" w:after="0" w:afterAutospacing="0"/>
        <w:rPr>
          <w:rFonts w:ascii="Lato" w:hAnsi="Lato" w:cs="Arial"/>
          <w:color w:val="000000"/>
          <w:sz w:val="20"/>
          <w:szCs w:val="20"/>
        </w:rPr>
        <w:sectPr w:rsidR="006A28E0" w:rsidSect="006A28E0">
          <w:headerReference w:type="default" r:id="rId14"/>
          <w:pgSz w:w="11906" w:h="16838"/>
          <w:pgMar w:top="1417" w:right="1134" w:bottom="1134" w:left="1134" w:header="312" w:footer="0" w:gutter="0"/>
          <w:cols w:space="708"/>
          <w:docGrid w:linePitch="360"/>
        </w:sectPr>
      </w:pPr>
      <w:r>
        <w:rPr>
          <w:rFonts w:ascii="Lato" w:hAnsi="Lato" w:cs="Arial"/>
          <w:color w:val="000000"/>
          <w:sz w:val="20"/>
          <w:szCs w:val="20"/>
        </w:rPr>
        <w:tab/>
      </w:r>
      <w:r>
        <w:rPr>
          <w:noProof/>
          <w:color w:val="283890"/>
          <w:sz w:val="20"/>
          <w:szCs w:val="20"/>
        </w:rPr>
        <w:drawing>
          <wp:inline distT="0" distB="0" distL="0" distR="0" wp14:anchorId="6B77F879" wp14:editId="74842F4B">
            <wp:extent cx="1600200" cy="740280"/>
            <wp:effectExtent l="0" t="0" r="0" b="317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923" cy="758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Lato" w:hAnsi="Lato" w:cs="Arial"/>
          <w:color w:val="000000"/>
          <w:sz w:val="20"/>
          <w:szCs w:val="20"/>
        </w:rPr>
        <w:tab/>
      </w:r>
      <w:r>
        <w:rPr>
          <w:rFonts w:ascii="Lato" w:hAnsi="Lato" w:cs="Arial"/>
          <w:noProof/>
          <w:color w:val="000000"/>
          <w:sz w:val="20"/>
          <w:szCs w:val="20"/>
        </w:rPr>
        <w:drawing>
          <wp:inline distT="0" distB="0" distL="0" distR="0" wp14:anchorId="0E173B79" wp14:editId="2C5141BD">
            <wp:extent cx="2228850" cy="520759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915" cy="535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825F6" w14:textId="77777777" w:rsidR="0092293F" w:rsidRDefault="003E583C" w:rsidP="006A28E0">
      <w:pPr>
        <w:pStyle w:val="NormaleWeb"/>
        <w:tabs>
          <w:tab w:val="center" w:pos="1560"/>
          <w:tab w:val="center" w:pos="7655"/>
        </w:tabs>
        <w:spacing w:before="0" w:beforeAutospacing="0" w:after="0" w:afterAutospacing="0"/>
        <w:rPr>
          <w:color w:val="283890"/>
          <w:sz w:val="36"/>
          <w:szCs w:val="36"/>
        </w:rPr>
      </w:pPr>
      <w:r w:rsidRPr="00846647">
        <w:rPr>
          <w:color w:val="283890"/>
          <w:sz w:val="36"/>
          <w:szCs w:val="36"/>
        </w:rPr>
        <w:lastRenderedPageBreak/>
        <w:t>SC</w:t>
      </w:r>
      <w:r w:rsidR="00BE116C" w:rsidRPr="00846647">
        <w:rPr>
          <w:color w:val="283890"/>
          <w:sz w:val="36"/>
          <w:szCs w:val="36"/>
        </w:rPr>
        <w:t>HEDA</w:t>
      </w:r>
      <w:r w:rsidRPr="00846647">
        <w:rPr>
          <w:color w:val="283890"/>
          <w:sz w:val="36"/>
          <w:szCs w:val="36"/>
        </w:rPr>
        <w:t xml:space="preserve"> DI </w:t>
      </w:r>
      <w:r w:rsidR="00092FFE" w:rsidRPr="00846647">
        <w:rPr>
          <w:color w:val="283890"/>
          <w:sz w:val="36"/>
          <w:szCs w:val="36"/>
        </w:rPr>
        <w:t>SCREENING</w:t>
      </w:r>
      <w:r w:rsidR="00846647" w:rsidRPr="00846647">
        <w:rPr>
          <w:color w:val="283890"/>
          <w:sz w:val="36"/>
          <w:szCs w:val="36"/>
        </w:rPr>
        <w:t xml:space="preserve"> E MONIT</w:t>
      </w:r>
      <w:r w:rsidR="00CA6EB5">
        <w:rPr>
          <w:color w:val="283890"/>
          <w:sz w:val="36"/>
          <w:szCs w:val="36"/>
        </w:rPr>
        <w:t>O</w:t>
      </w:r>
      <w:r w:rsidR="00846647" w:rsidRPr="00846647">
        <w:rPr>
          <w:color w:val="283890"/>
          <w:sz w:val="36"/>
          <w:szCs w:val="36"/>
        </w:rPr>
        <w:t>RAGGIO</w:t>
      </w:r>
      <w:r w:rsidR="00092FFE" w:rsidRPr="00846647">
        <w:rPr>
          <w:color w:val="283890"/>
          <w:sz w:val="36"/>
          <w:szCs w:val="36"/>
        </w:rPr>
        <w:t xml:space="preserve"> NEUROEVOLUTIVO</w:t>
      </w:r>
    </w:p>
    <w:p w14:paraId="6E1556F5" w14:textId="77777777" w:rsidR="00B86BFB" w:rsidRPr="00B86BFB" w:rsidRDefault="00B86BFB" w:rsidP="00B86BFB">
      <w:pPr>
        <w:spacing w:after="120"/>
        <w:jc w:val="center"/>
        <w:rPr>
          <w:b/>
          <w:caps/>
          <w:color w:val="283890"/>
          <w:sz w:val="24"/>
          <w:szCs w:val="24"/>
        </w:rPr>
      </w:pPr>
      <w:r w:rsidRPr="00B86BFB">
        <w:rPr>
          <w:b/>
          <w:color w:val="283890"/>
          <w:sz w:val="24"/>
          <w:szCs w:val="24"/>
        </w:rPr>
        <w:t xml:space="preserve">▪ </w:t>
      </w:r>
      <w:r w:rsidRPr="00B86BFB">
        <w:rPr>
          <w:b/>
          <w:caps/>
          <w:color w:val="283890"/>
          <w:sz w:val="24"/>
          <w:szCs w:val="24"/>
        </w:rPr>
        <w:t>da 0 a 3 mesi</w:t>
      </w:r>
    </w:p>
    <w:p w14:paraId="43B5FA4D" w14:textId="77777777" w:rsidR="0013016D" w:rsidRDefault="0013016D" w:rsidP="0013016D">
      <w:pPr>
        <w:spacing w:after="240"/>
        <w:rPr>
          <w:color w:val="283890"/>
          <w:sz w:val="24"/>
          <w:szCs w:val="24"/>
        </w:rPr>
      </w:pPr>
      <w:r w:rsidRPr="003322E0">
        <w:rPr>
          <w:color w:val="283890"/>
          <w:sz w:val="24"/>
          <w:szCs w:val="24"/>
        </w:rPr>
        <w:t>Data</w:t>
      </w:r>
      <w:r>
        <w:rPr>
          <w:color w:val="283890"/>
          <w:sz w:val="24"/>
          <w:szCs w:val="24"/>
        </w:rPr>
        <w:t xml:space="preserve"> di </w:t>
      </w:r>
      <w:r w:rsidRPr="00DE5550">
        <w:rPr>
          <w:color w:val="283890"/>
          <w:sz w:val="24"/>
          <w:szCs w:val="24"/>
        </w:rPr>
        <w:t xml:space="preserve">compilazione </w:t>
      </w:r>
      <w:r>
        <w:rPr>
          <w:color w:val="283890"/>
          <w:sz w:val="24"/>
          <w:szCs w:val="24"/>
        </w:rPr>
        <w:fldChar w:fldCharType="begin">
          <w:ffData>
            <w:name w:val="Data_compilazione"/>
            <w:enabled/>
            <w:calcOnExit w:val="0"/>
            <w:textInput>
              <w:type w:val="date"/>
              <w:format w:val="dd/MM/yyyy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 w:rsidRPr="00DE5550">
        <w:rPr>
          <w:color w:val="283890"/>
          <w:sz w:val="24"/>
          <w:szCs w:val="24"/>
        </w:rPr>
        <w:t xml:space="preserve">  </w:t>
      </w:r>
      <w:r w:rsidRPr="003322E0">
        <w:rPr>
          <w:color w:val="283890"/>
          <w:sz w:val="24"/>
          <w:szCs w:val="24"/>
        </w:rPr>
        <w:t xml:space="preserve">   Nome </w:t>
      </w:r>
      <w:r>
        <w:rPr>
          <w:color w:val="283890"/>
          <w:sz w:val="24"/>
          <w:szCs w:val="24"/>
        </w:rPr>
        <w:t xml:space="preserve">pediatra </w:t>
      </w:r>
      <w:r w:rsidRPr="003322E0">
        <w:rPr>
          <w:color w:val="283890"/>
          <w:sz w:val="24"/>
          <w:szCs w:val="24"/>
        </w:rPr>
        <w:t xml:space="preserve"> </w:t>
      </w:r>
      <w:r w:rsidRPr="00900256">
        <w:rPr>
          <w:color w:val="1F497D" w:themeColor="text2"/>
          <w:sz w:val="24"/>
          <w:szCs w:val="24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00256">
        <w:rPr>
          <w:color w:val="1F497D" w:themeColor="text2"/>
          <w:sz w:val="24"/>
          <w:szCs w:val="24"/>
        </w:rPr>
        <w:instrText xml:space="preserve"> FORMTEXT </w:instrText>
      </w:r>
      <w:r w:rsidRPr="00900256">
        <w:rPr>
          <w:color w:val="1F497D" w:themeColor="text2"/>
          <w:sz w:val="24"/>
          <w:szCs w:val="24"/>
        </w:rPr>
      </w:r>
      <w:r w:rsidRPr="00900256">
        <w:rPr>
          <w:color w:val="1F497D" w:themeColor="text2"/>
          <w:sz w:val="24"/>
          <w:szCs w:val="24"/>
        </w:rPr>
        <w:fldChar w:fldCharType="separate"/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fldChar w:fldCharType="end"/>
      </w:r>
    </w:p>
    <w:p w14:paraId="37503B35" w14:textId="2986E967" w:rsidR="0013016D" w:rsidRDefault="0013016D" w:rsidP="0013016D">
      <w:pPr>
        <w:rPr>
          <w:color w:val="283890"/>
          <w:sz w:val="24"/>
          <w:szCs w:val="24"/>
        </w:rPr>
      </w:pPr>
      <w:r>
        <w:rPr>
          <w:color w:val="283890"/>
          <w:sz w:val="24"/>
          <w:szCs w:val="24"/>
        </w:rPr>
        <w:t>Nome bambino/a</w:t>
      </w:r>
      <w:r w:rsidRPr="003322E0">
        <w:rPr>
          <w:color w:val="283890"/>
          <w:sz w:val="24"/>
          <w:szCs w:val="24"/>
        </w:rPr>
        <w:t>:</w:t>
      </w:r>
      <w:r>
        <w:rPr>
          <w:color w:val="283890"/>
          <w:sz w:val="24"/>
          <w:szCs w:val="24"/>
        </w:rPr>
        <w:t xml:space="preserve"> </w:t>
      </w:r>
      <w:r>
        <w:rPr>
          <w:color w:val="283890"/>
          <w:sz w:val="24"/>
          <w:szCs w:val="24"/>
        </w:rPr>
        <w:fldChar w:fldCharType="begin">
          <w:ffData>
            <w:name w:val="Testo2"/>
            <w:enabled/>
            <w:calcOnExit w:val="0"/>
            <w:textInput/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 w:rsidRPr="003322E0">
        <w:rPr>
          <w:color w:val="283890"/>
          <w:sz w:val="24"/>
          <w:szCs w:val="24"/>
        </w:rPr>
        <w:t xml:space="preserve">   Nato/a il </w:t>
      </w:r>
      <w:r>
        <w:rPr>
          <w:color w:val="283890"/>
          <w:sz w:val="24"/>
          <w:szCs w:val="24"/>
        </w:rPr>
        <w:fldChar w:fldCharType="begin">
          <w:ffData>
            <w:name w:val="Data_nascita"/>
            <w:enabled/>
            <w:calcOnExit w:val="0"/>
            <w:textInput>
              <w:type w:val="date"/>
              <w:format w:val="dd/MM/yyyy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 w:rsidRPr="003322E0">
        <w:rPr>
          <w:color w:val="283890"/>
          <w:sz w:val="24"/>
          <w:szCs w:val="24"/>
        </w:rPr>
        <w:t xml:space="preserve">     Sesso</w:t>
      </w:r>
      <w:r>
        <w:rPr>
          <w:color w:val="283890"/>
          <w:sz w:val="24"/>
          <w:szCs w:val="24"/>
        </w:rPr>
        <w:t xml:space="preserve">: </w:t>
      </w:r>
      <w:sdt>
        <w:sdtPr>
          <w:rPr>
            <w:color w:val="283890"/>
            <w:sz w:val="24"/>
            <w:szCs w:val="24"/>
          </w:rPr>
          <w:alias w:val="Sesso"/>
          <w:tag w:val="Sesso"/>
          <w:id w:val="-817950399"/>
          <w:placeholder>
            <w:docPart w:val="78BED8F3EBD24C2A93AF2EF52C68A002"/>
          </w:placeholder>
          <w:comboBox>
            <w:listItem w:displayText="M" w:value="M"/>
            <w:listItem w:displayText="F" w:value="F"/>
          </w:comboBox>
        </w:sdtPr>
        <w:sdtEndPr/>
        <w:sdtContent>
          <w:r w:rsidR="00D25801">
            <w:rPr>
              <w:color w:val="283890"/>
              <w:sz w:val="24"/>
              <w:szCs w:val="24"/>
            </w:rPr>
            <w:t xml:space="preserve">   </w:t>
          </w:r>
        </w:sdtContent>
      </w:sdt>
      <w:r w:rsidRPr="003322E0">
        <w:rPr>
          <w:color w:val="283890"/>
          <w:sz w:val="24"/>
          <w:szCs w:val="24"/>
        </w:rPr>
        <w:t xml:space="preserve">   </w:t>
      </w:r>
    </w:p>
    <w:p w14:paraId="1BFC34ED" w14:textId="77777777" w:rsidR="0013016D" w:rsidRPr="003322E0" w:rsidRDefault="0013016D" w:rsidP="0013016D">
      <w:pPr>
        <w:rPr>
          <w:color w:val="283890"/>
          <w:sz w:val="24"/>
          <w:szCs w:val="24"/>
        </w:rPr>
      </w:pPr>
      <w:r>
        <w:rPr>
          <w:color w:val="283890"/>
          <w:sz w:val="24"/>
          <w:szCs w:val="24"/>
        </w:rPr>
        <w:t xml:space="preserve">Età gestazionale: </w:t>
      </w:r>
      <w:r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>
        <w:rPr>
          <w:color w:val="283890"/>
          <w:sz w:val="24"/>
          <w:szCs w:val="24"/>
        </w:rPr>
        <w:t xml:space="preserve">  Età attuale: mesi </w:t>
      </w:r>
      <w:r>
        <w:rPr>
          <w:color w:val="283890"/>
          <w:sz w:val="24"/>
          <w:szCs w:val="24"/>
        </w:rPr>
        <w:fldChar w:fldCharType="begin">
          <w:ffData>
            <w:name w:val="Testo4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>
        <w:rPr>
          <w:color w:val="283890"/>
          <w:sz w:val="24"/>
          <w:szCs w:val="24"/>
        </w:rPr>
        <w:t xml:space="preserve"> Età corretta: mesi </w:t>
      </w:r>
      <w:r>
        <w:rPr>
          <w:color w:val="283890"/>
          <w:sz w:val="24"/>
          <w:szCs w:val="24"/>
        </w:rPr>
        <w:fldChar w:fldCharType="begin">
          <w:ffData>
            <w:name w:val="Testo5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 w:rsidR="001234C3">
        <w:rPr>
          <w:color w:val="283890"/>
          <w:sz w:val="24"/>
          <w:szCs w:val="24"/>
        </w:rPr>
        <w:t xml:space="preserve"> P.N.: gr. </w:t>
      </w:r>
      <w:r w:rsidR="001234C3">
        <w:rPr>
          <w:color w:val="283890"/>
          <w:sz w:val="24"/>
          <w:szCs w:val="24"/>
        </w:rPr>
        <w:fldChar w:fldCharType="begin">
          <w:ffData>
            <w:name w:val="Testo5"/>
            <w:enabled/>
            <w:calcOnExit w:val="0"/>
            <w:textInput>
              <w:type w:val="number"/>
            </w:textInput>
          </w:ffData>
        </w:fldChar>
      </w:r>
      <w:r w:rsidR="001234C3">
        <w:rPr>
          <w:color w:val="283890"/>
          <w:sz w:val="24"/>
          <w:szCs w:val="24"/>
        </w:rPr>
        <w:instrText xml:space="preserve"> FORMTEXT </w:instrText>
      </w:r>
      <w:r w:rsidR="001234C3">
        <w:rPr>
          <w:color w:val="283890"/>
          <w:sz w:val="24"/>
          <w:szCs w:val="24"/>
        </w:rPr>
      </w:r>
      <w:r w:rsidR="001234C3">
        <w:rPr>
          <w:color w:val="283890"/>
          <w:sz w:val="24"/>
          <w:szCs w:val="24"/>
        </w:rPr>
        <w:fldChar w:fldCharType="separate"/>
      </w:r>
      <w:r w:rsidR="001234C3">
        <w:rPr>
          <w:noProof/>
          <w:color w:val="283890"/>
          <w:sz w:val="24"/>
          <w:szCs w:val="24"/>
        </w:rPr>
        <w:t> </w:t>
      </w:r>
      <w:r w:rsidR="001234C3">
        <w:rPr>
          <w:noProof/>
          <w:color w:val="283890"/>
          <w:sz w:val="24"/>
          <w:szCs w:val="24"/>
        </w:rPr>
        <w:t> </w:t>
      </w:r>
      <w:r w:rsidR="001234C3">
        <w:rPr>
          <w:noProof/>
          <w:color w:val="283890"/>
          <w:sz w:val="24"/>
          <w:szCs w:val="24"/>
        </w:rPr>
        <w:t> </w:t>
      </w:r>
      <w:r w:rsidR="001234C3">
        <w:rPr>
          <w:noProof/>
          <w:color w:val="283890"/>
          <w:sz w:val="24"/>
          <w:szCs w:val="24"/>
        </w:rPr>
        <w:t> </w:t>
      </w:r>
      <w:r w:rsidR="001234C3">
        <w:rPr>
          <w:noProof/>
          <w:color w:val="283890"/>
          <w:sz w:val="24"/>
          <w:szCs w:val="24"/>
        </w:rPr>
        <w:t> </w:t>
      </w:r>
      <w:r w:rsidR="001234C3">
        <w:rPr>
          <w:color w:val="283890"/>
          <w:sz w:val="24"/>
          <w:szCs w:val="24"/>
        </w:rPr>
        <w:fldChar w:fldCharType="end"/>
      </w:r>
    </w:p>
    <w:p w14:paraId="35872551" w14:textId="77777777" w:rsidR="0013016D" w:rsidRDefault="0013016D" w:rsidP="0013016D">
      <w:pPr>
        <w:rPr>
          <w:color w:val="283890"/>
          <w:sz w:val="24"/>
          <w:szCs w:val="24"/>
        </w:rPr>
      </w:pPr>
      <w:r>
        <w:rPr>
          <w:color w:val="283890"/>
          <w:sz w:val="24"/>
          <w:szCs w:val="24"/>
        </w:rPr>
        <w:t xml:space="preserve">Lunghezza: cm  </w:t>
      </w:r>
      <w:r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>
        <w:rPr>
          <w:color w:val="283890"/>
          <w:sz w:val="24"/>
          <w:szCs w:val="24"/>
        </w:rPr>
        <w:t xml:space="preserve"> Peso: kg </w:t>
      </w:r>
      <w:r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>
        <w:rPr>
          <w:color w:val="283890"/>
          <w:sz w:val="24"/>
          <w:szCs w:val="24"/>
        </w:rPr>
        <w:t xml:space="preserve"> BMI: </w:t>
      </w:r>
      <w:r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 w:rsidRPr="002E4436">
        <w:rPr>
          <w:color w:val="283890"/>
          <w:sz w:val="24"/>
          <w:szCs w:val="24"/>
        </w:rPr>
        <w:t xml:space="preserve"> </w:t>
      </w:r>
      <w:r>
        <w:rPr>
          <w:color w:val="283890"/>
          <w:sz w:val="24"/>
          <w:szCs w:val="24"/>
        </w:rPr>
        <w:t xml:space="preserve">C.C.: cm </w:t>
      </w:r>
      <w:r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</w:p>
    <w:p w14:paraId="1CAF5744" w14:textId="77777777" w:rsidR="0013016D" w:rsidRPr="003322E0" w:rsidRDefault="0013016D" w:rsidP="0013016D">
      <w:pPr>
        <w:rPr>
          <w:color w:val="283890"/>
          <w:sz w:val="18"/>
          <w:szCs w:val="18"/>
        </w:rPr>
      </w:pPr>
    </w:p>
    <w:p w14:paraId="0DB38015" w14:textId="77777777" w:rsidR="00B86BFB" w:rsidRPr="000813E1" w:rsidRDefault="00B86BFB" w:rsidP="00B86BFB">
      <w:pPr>
        <w:tabs>
          <w:tab w:val="center" w:pos="7938"/>
          <w:tab w:val="center" w:pos="8647"/>
          <w:tab w:val="center" w:pos="9214"/>
        </w:tabs>
        <w:spacing w:after="0"/>
        <w:rPr>
          <w:caps/>
          <w:color w:val="283890"/>
          <w:sz w:val="18"/>
          <w:szCs w:val="18"/>
        </w:rPr>
      </w:pPr>
      <w:r w:rsidRPr="003322E0">
        <w:rPr>
          <w:color w:val="283890"/>
          <w:sz w:val="19"/>
          <w:szCs w:val="19"/>
        </w:rPr>
        <w:t xml:space="preserve">  1) Se preso in braccio: </w:t>
      </w:r>
      <w:r w:rsidRPr="003322E0">
        <w:rPr>
          <w:color w:val="283890"/>
          <w:sz w:val="19"/>
          <w:szCs w:val="19"/>
        </w:rPr>
        <w:tab/>
        <w:t>Sì</w:t>
      </w:r>
      <w:r>
        <w:rPr>
          <w:color w:val="283890"/>
          <w:sz w:val="19"/>
          <w:szCs w:val="19"/>
        </w:rPr>
        <w:tab/>
      </w:r>
      <w:r w:rsidRPr="003322E0">
        <w:rPr>
          <w:color w:val="283890"/>
          <w:sz w:val="19"/>
          <w:szCs w:val="19"/>
        </w:rPr>
        <w:t>Q.v.</w:t>
      </w:r>
      <w:r>
        <w:rPr>
          <w:color w:val="283890"/>
          <w:sz w:val="19"/>
          <w:szCs w:val="19"/>
        </w:rPr>
        <w:tab/>
      </w:r>
      <w:r w:rsidRPr="003322E0">
        <w:rPr>
          <w:color w:val="283890"/>
          <w:sz w:val="19"/>
          <w:szCs w:val="19"/>
        </w:rPr>
        <w:t>No</w:t>
      </w:r>
    </w:p>
    <w:p w14:paraId="3A4557D5" w14:textId="77777777" w:rsidR="00B86BFB" w:rsidRPr="003322E0" w:rsidRDefault="00B86BFB" w:rsidP="00B86BFB">
      <w:pPr>
        <w:tabs>
          <w:tab w:val="center" w:pos="8080"/>
          <w:tab w:val="center" w:pos="8789"/>
          <w:tab w:val="center" w:pos="9356"/>
          <w:tab w:val="right" w:pos="9639"/>
        </w:tabs>
        <w:spacing w:after="100" w:line="240" w:lineRule="auto"/>
        <w:ind w:firstLine="709"/>
        <w:rPr>
          <w:color w:val="283890"/>
          <w:sz w:val="19"/>
          <w:szCs w:val="19"/>
        </w:rPr>
      </w:pPr>
      <w:r w:rsidRPr="003322E0">
        <w:rPr>
          <w:color w:val="283890"/>
          <w:sz w:val="19"/>
          <w:szCs w:val="19"/>
        </w:rPr>
        <w:t>- Si adatta alla presa?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1189987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02A3"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⓪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2055064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①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1724518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②</w:t>
      </w:r>
    </w:p>
    <w:p w14:paraId="114754AF" w14:textId="77777777" w:rsidR="00B86BFB" w:rsidRPr="003322E0" w:rsidRDefault="00B86BFB" w:rsidP="00B86BFB">
      <w:pPr>
        <w:tabs>
          <w:tab w:val="center" w:pos="8080"/>
          <w:tab w:val="center" w:pos="8789"/>
          <w:tab w:val="center" w:pos="9356"/>
          <w:tab w:val="right" w:pos="9639"/>
        </w:tabs>
        <w:spacing w:after="100" w:line="240" w:lineRule="auto"/>
        <w:ind w:firstLine="709"/>
        <w:rPr>
          <w:color w:val="283890"/>
          <w:sz w:val="19"/>
          <w:szCs w:val="19"/>
        </w:rPr>
      </w:pPr>
      <w:r w:rsidRPr="003322E0">
        <w:rPr>
          <w:color w:val="283890"/>
          <w:sz w:val="19"/>
          <w:szCs w:val="19"/>
        </w:rPr>
        <w:t>- Si irrigidisce?</w:t>
      </w:r>
      <w:r w:rsidRPr="003322E0"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1770648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 xml:space="preserve"> ②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336008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①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973984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⓪</w:t>
      </w:r>
    </w:p>
    <w:p w14:paraId="788869EE" w14:textId="77777777" w:rsidR="00B86BFB" w:rsidRPr="003322E0" w:rsidRDefault="00B86BFB" w:rsidP="00B86BFB">
      <w:pPr>
        <w:tabs>
          <w:tab w:val="center" w:pos="8080"/>
          <w:tab w:val="center" w:pos="8789"/>
          <w:tab w:val="center" w:pos="9356"/>
          <w:tab w:val="right" w:pos="9639"/>
        </w:tabs>
        <w:spacing w:after="100" w:line="240" w:lineRule="auto"/>
        <w:ind w:firstLine="709"/>
        <w:rPr>
          <w:color w:val="283890"/>
          <w:sz w:val="19"/>
          <w:szCs w:val="19"/>
        </w:rPr>
      </w:pPr>
      <w:r w:rsidRPr="003322E0">
        <w:rPr>
          <w:color w:val="283890"/>
          <w:sz w:val="19"/>
          <w:szCs w:val="19"/>
        </w:rPr>
        <w:t>- Si divincola?</w:t>
      </w:r>
      <w:r w:rsidRPr="003322E0"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1222558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 xml:space="preserve"> ②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1943827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①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1606874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⓪</w:t>
      </w:r>
    </w:p>
    <w:p w14:paraId="2454BDAF" w14:textId="77777777" w:rsidR="00B86BFB" w:rsidRPr="003322E0" w:rsidRDefault="00B86BFB" w:rsidP="00B86BFB">
      <w:pPr>
        <w:tabs>
          <w:tab w:val="center" w:pos="8080"/>
          <w:tab w:val="center" w:pos="8789"/>
          <w:tab w:val="center" w:pos="9356"/>
          <w:tab w:val="right" w:pos="9639"/>
        </w:tabs>
        <w:spacing w:after="100" w:line="240" w:lineRule="auto"/>
        <w:ind w:firstLine="709"/>
        <w:rPr>
          <w:color w:val="283890"/>
          <w:sz w:val="19"/>
          <w:szCs w:val="19"/>
        </w:rPr>
      </w:pPr>
      <w:r w:rsidRPr="003322E0">
        <w:rPr>
          <w:color w:val="283890"/>
          <w:sz w:val="19"/>
          <w:szCs w:val="19"/>
        </w:rPr>
        <w:t xml:space="preserve">- </w:t>
      </w:r>
      <w:r w:rsidRPr="003322E0">
        <w:rPr>
          <w:caps/>
          <w:color w:val="283890"/>
          <w:sz w:val="19"/>
          <w:szCs w:val="19"/>
        </w:rPr>
        <w:t>è</w:t>
      </w:r>
      <w:r w:rsidRPr="003322E0">
        <w:rPr>
          <w:color w:val="283890"/>
          <w:sz w:val="19"/>
          <w:szCs w:val="19"/>
        </w:rPr>
        <w:t xml:space="preserve"> Ipotonico (diventa molle)?</w:t>
      </w:r>
      <w:r w:rsidRPr="003322E0"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1938368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 xml:space="preserve"> ②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628859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①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2007590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⓪</w:t>
      </w:r>
    </w:p>
    <w:p w14:paraId="61FD9D8B" w14:textId="77777777" w:rsidR="00B86BFB" w:rsidRPr="003322E0" w:rsidRDefault="00B86BFB" w:rsidP="007E2F59">
      <w:pPr>
        <w:tabs>
          <w:tab w:val="center" w:pos="8080"/>
          <w:tab w:val="center" w:pos="8789"/>
          <w:tab w:val="center" w:pos="9356"/>
          <w:tab w:val="right" w:pos="9639"/>
        </w:tabs>
        <w:spacing w:after="100" w:line="240" w:lineRule="auto"/>
        <w:rPr>
          <w:color w:val="283890"/>
          <w:sz w:val="19"/>
          <w:szCs w:val="19"/>
        </w:rPr>
      </w:pPr>
      <w:r w:rsidRPr="003322E0">
        <w:rPr>
          <w:color w:val="283890"/>
          <w:sz w:val="19"/>
          <w:szCs w:val="19"/>
        </w:rPr>
        <w:t xml:space="preserve">  </w:t>
      </w:r>
      <w:r>
        <w:rPr>
          <w:color w:val="283890"/>
          <w:sz w:val="19"/>
          <w:szCs w:val="19"/>
        </w:rPr>
        <w:t>2</w:t>
      </w:r>
      <w:r w:rsidRPr="003322E0">
        <w:rPr>
          <w:color w:val="283890"/>
          <w:sz w:val="19"/>
          <w:szCs w:val="19"/>
        </w:rPr>
        <w:t>) Si lascia facilmente vestire</w:t>
      </w:r>
      <w:r>
        <w:rPr>
          <w:color w:val="283890"/>
          <w:sz w:val="19"/>
          <w:szCs w:val="19"/>
        </w:rPr>
        <w:t>/</w:t>
      </w:r>
      <w:r w:rsidRPr="003322E0">
        <w:rPr>
          <w:color w:val="283890"/>
          <w:sz w:val="19"/>
          <w:szCs w:val="19"/>
        </w:rPr>
        <w:t xml:space="preserve">spogliare? </w:t>
      </w:r>
      <w:r w:rsidRPr="003322E0"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448216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 xml:space="preserve"> ⓪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118658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①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1946686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②</w:t>
      </w:r>
    </w:p>
    <w:p w14:paraId="5991B576" w14:textId="77777777" w:rsidR="00B86BFB" w:rsidRPr="003322E0" w:rsidRDefault="00B86BFB" w:rsidP="007E2F59">
      <w:pPr>
        <w:tabs>
          <w:tab w:val="center" w:pos="8080"/>
          <w:tab w:val="center" w:pos="8789"/>
          <w:tab w:val="center" w:pos="9356"/>
          <w:tab w:val="right" w:pos="9639"/>
        </w:tabs>
        <w:spacing w:after="100" w:line="240" w:lineRule="auto"/>
        <w:rPr>
          <w:color w:val="283890"/>
          <w:sz w:val="19"/>
          <w:szCs w:val="19"/>
        </w:rPr>
      </w:pPr>
      <w:r w:rsidRPr="003322E0">
        <w:rPr>
          <w:color w:val="283890"/>
          <w:sz w:val="19"/>
          <w:szCs w:val="19"/>
        </w:rPr>
        <w:t xml:space="preserve">  </w:t>
      </w:r>
      <w:r>
        <w:rPr>
          <w:color w:val="283890"/>
          <w:sz w:val="19"/>
          <w:szCs w:val="19"/>
        </w:rPr>
        <w:t>3</w:t>
      </w:r>
      <w:r w:rsidRPr="003322E0">
        <w:rPr>
          <w:color w:val="283890"/>
          <w:sz w:val="19"/>
          <w:szCs w:val="19"/>
        </w:rPr>
        <w:t xml:space="preserve">) </w:t>
      </w:r>
      <w:r>
        <w:rPr>
          <w:color w:val="283890"/>
          <w:sz w:val="19"/>
          <w:szCs w:val="19"/>
        </w:rPr>
        <w:t>Mostra attenzione</w:t>
      </w:r>
      <w:r w:rsidRPr="003322E0">
        <w:rPr>
          <w:color w:val="283890"/>
          <w:sz w:val="19"/>
          <w:szCs w:val="19"/>
        </w:rPr>
        <w:t xml:space="preserve"> ai s</w:t>
      </w:r>
      <w:r w:rsidRPr="00B86BFB">
        <w:rPr>
          <w:color w:val="1F497D" w:themeColor="text2"/>
          <w:sz w:val="19"/>
          <w:szCs w:val="19"/>
        </w:rPr>
        <w:t xml:space="preserve">uoni </w:t>
      </w:r>
      <w:r w:rsidRPr="003322E0">
        <w:rPr>
          <w:color w:val="283890"/>
          <w:sz w:val="19"/>
          <w:szCs w:val="19"/>
        </w:rPr>
        <w:t xml:space="preserve">dell’ambiente? </w:t>
      </w:r>
      <w:r w:rsidRPr="003322E0"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2129668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 xml:space="preserve"> ⓪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1957600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①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1855265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②</w:t>
      </w:r>
    </w:p>
    <w:p w14:paraId="45EB5326" w14:textId="77777777" w:rsidR="00B86BFB" w:rsidRPr="003322E0" w:rsidRDefault="00B86BFB" w:rsidP="007E2F59">
      <w:pPr>
        <w:tabs>
          <w:tab w:val="center" w:pos="8080"/>
          <w:tab w:val="center" w:pos="8789"/>
          <w:tab w:val="center" w:pos="9356"/>
          <w:tab w:val="right" w:pos="9639"/>
        </w:tabs>
        <w:spacing w:after="100" w:line="240" w:lineRule="auto"/>
        <w:rPr>
          <w:color w:val="283890"/>
          <w:sz w:val="19"/>
          <w:szCs w:val="19"/>
        </w:rPr>
      </w:pPr>
      <w:r w:rsidRPr="003322E0">
        <w:rPr>
          <w:color w:val="283890"/>
          <w:sz w:val="19"/>
          <w:szCs w:val="19"/>
        </w:rPr>
        <w:t xml:space="preserve">  </w:t>
      </w:r>
      <w:r>
        <w:rPr>
          <w:color w:val="283890"/>
          <w:sz w:val="19"/>
          <w:szCs w:val="19"/>
        </w:rPr>
        <w:t>4</w:t>
      </w:r>
      <w:r w:rsidRPr="003322E0">
        <w:rPr>
          <w:color w:val="283890"/>
          <w:sz w:val="19"/>
          <w:szCs w:val="19"/>
        </w:rPr>
        <w:t xml:space="preserve">) È attratto dagli oggetti colorati? </w:t>
      </w:r>
      <w:r w:rsidRPr="003322E0"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1833329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 xml:space="preserve"> ⓪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681662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①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1708332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②</w:t>
      </w:r>
    </w:p>
    <w:p w14:paraId="6FE1A621" w14:textId="77777777" w:rsidR="00B86BFB" w:rsidRPr="003322E0" w:rsidRDefault="00B86BFB" w:rsidP="007E2F59">
      <w:pPr>
        <w:tabs>
          <w:tab w:val="center" w:pos="8080"/>
          <w:tab w:val="center" w:pos="8789"/>
          <w:tab w:val="center" w:pos="9356"/>
          <w:tab w:val="right" w:pos="9639"/>
        </w:tabs>
        <w:spacing w:after="100" w:line="240" w:lineRule="auto"/>
        <w:rPr>
          <w:color w:val="283890"/>
          <w:sz w:val="19"/>
          <w:szCs w:val="19"/>
        </w:rPr>
      </w:pPr>
      <w:r w:rsidRPr="003322E0">
        <w:rPr>
          <w:color w:val="283890"/>
          <w:sz w:val="19"/>
          <w:szCs w:val="19"/>
        </w:rPr>
        <w:t xml:space="preserve">  </w:t>
      </w:r>
      <w:r>
        <w:rPr>
          <w:color w:val="283890"/>
          <w:sz w:val="19"/>
          <w:szCs w:val="19"/>
        </w:rPr>
        <w:t>5</w:t>
      </w:r>
      <w:r w:rsidRPr="003322E0">
        <w:rPr>
          <w:color w:val="283890"/>
          <w:sz w:val="19"/>
          <w:szCs w:val="19"/>
        </w:rPr>
        <w:t xml:space="preserve">) </w:t>
      </w:r>
      <w:r>
        <w:rPr>
          <w:color w:val="283890"/>
          <w:sz w:val="19"/>
          <w:szCs w:val="19"/>
        </w:rPr>
        <w:t>Durante l’allattamento</w:t>
      </w:r>
      <w:r w:rsidRPr="003322E0">
        <w:rPr>
          <w:color w:val="283890"/>
          <w:sz w:val="19"/>
          <w:szCs w:val="19"/>
        </w:rPr>
        <w:t xml:space="preserve"> partecipa attivamente con lo sguardo?</w:t>
      </w:r>
      <w:r w:rsidRPr="003322E0"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1217167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 xml:space="preserve"> ⓪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203525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①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305750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②</w:t>
      </w:r>
    </w:p>
    <w:p w14:paraId="3EAF2B36" w14:textId="77777777" w:rsidR="00B86BFB" w:rsidRPr="003322E0" w:rsidRDefault="00B86BFB" w:rsidP="002F0574">
      <w:pPr>
        <w:tabs>
          <w:tab w:val="center" w:pos="8080"/>
          <w:tab w:val="center" w:pos="8789"/>
          <w:tab w:val="center" w:pos="9356"/>
          <w:tab w:val="right" w:pos="9639"/>
        </w:tabs>
        <w:spacing w:after="100"/>
        <w:rPr>
          <w:color w:val="283890"/>
          <w:sz w:val="19"/>
          <w:szCs w:val="19"/>
        </w:rPr>
      </w:pPr>
      <w:r w:rsidRPr="003322E0">
        <w:rPr>
          <w:color w:val="283890"/>
          <w:sz w:val="19"/>
          <w:szCs w:val="19"/>
        </w:rPr>
        <w:t xml:space="preserve">  </w:t>
      </w:r>
      <w:r>
        <w:rPr>
          <w:color w:val="283890"/>
          <w:sz w:val="19"/>
          <w:szCs w:val="19"/>
        </w:rPr>
        <w:t>6</w:t>
      </w:r>
      <w:r w:rsidRPr="003322E0">
        <w:rPr>
          <w:color w:val="283890"/>
          <w:sz w:val="19"/>
          <w:szCs w:val="19"/>
        </w:rPr>
        <w:t xml:space="preserve">) Rifiuta </w:t>
      </w:r>
      <w:r>
        <w:rPr>
          <w:color w:val="283890"/>
          <w:sz w:val="19"/>
          <w:szCs w:val="19"/>
        </w:rPr>
        <w:t>l’alimentazione</w:t>
      </w:r>
      <w:r w:rsidRPr="003322E0">
        <w:rPr>
          <w:color w:val="283890"/>
          <w:sz w:val="19"/>
          <w:szCs w:val="19"/>
        </w:rPr>
        <w:t xml:space="preserve">? </w:t>
      </w:r>
      <w:r w:rsidRPr="003322E0"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295881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 xml:space="preserve"> ②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1763339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①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961998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⓪</w:t>
      </w:r>
    </w:p>
    <w:p w14:paraId="61198DC2" w14:textId="77777777" w:rsidR="00B86BFB" w:rsidRPr="003322E0" w:rsidRDefault="002F0574" w:rsidP="002F0574">
      <w:pPr>
        <w:tabs>
          <w:tab w:val="center" w:pos="8080"/>
          <w:tab w:val="center" w:pos="8789"/>
          <w:tab w:val="center" w:pos="9356"/>
          <w:tab w:val="right" w:pos="9639"/>
        </w:tabs>
        <w:spacing w:after="100" w:line="240" w:lineRule="auto"/>
        <w:rPr>
          <w:color w:val="283890"/>
          <w:sz w:val="19"/>
          <w:szCs w:val="19"/>
        </w:rPr>
      </w:pPr>
      <w:r>
        <w:rPr>
          <w:color w:val="283890"/>
          <w:sz w:val="19"/>
          <w:szCs w:val="19"/>
        </w:rPr>
        <w:t xml:space="preserve">  </w:t>
      </w:r>
      <w:r w:rsidR="00B86BFB">
        <w:rPr>
          <w:color w:val="283890"/>
          <w:sz w:val="19"/>
          <w:szCs w:val="19"/>
        </w:rPr>
        <w:t>7</w:t>
      </w:r>
      <w:r w:rsidR="00B86BFB" w:rsidRPr="003322E0">
        <w:rPr>
          <w:color w:val="283890"/>
          <w:sz w:val="19"/>
          <w:szCs w:val="19"/>
        </w:rPr>
        <w:t xml:space="preserve">) Ha frequenti rigurgiti? </w:t>
      </w:r>
      <w:r w:rsidR="00B86BFB" w:rsidRPr="003322E0"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1937717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BFB"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="00B86BFB" w:rsidRPr="003322E0">
        <w:rPr>
          <w:color w:val="283890"/>
          <w:sz w:val="19"/>
          <w:szCs w:val="19"/>
        </w:rPr>
        <w:t xml:space="preserve"> ②</w:t>
      </w:r>
      <w:r w:rsidR="00B86BFB"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1070692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BFB"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="00B86BFB" w:rsidRPr="003322E0">
        <w:rPr>
          <w:color w:val="283890"/>
          <w:sz w:val="19"/>
          <w:szCs w:val="19"/>
        </w:rPr>
        <w:t>①</w:t>
      </w:r>
      <w:r w:rsidR="00B86BFB"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611982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BFB"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="00B86BFB" w:rsidRPr="003322E0">
        <w:rPr>
          <w:color w:val="283890"/>
          <w:sz w:val="19"/>
          <w:szCs w:val="19"/>
        </w:rPr>
        <w:t>⓪</w:t>
      </w:r>
    </w:p>
    <w:p w14:paraId="2C602ED5" w14:textId="77777777" w:rsidR="00B86BFB" w:rsidRPr="003322E0" w:rsidRDefault="002F0574" w:rsidP="002F0574">
      <w:pPr>
        <w:tabs>
          <w:tab w:val="center" w:pos="8080"/>
          <w:tab w:val="center" w:pos="8789"/>
          <w:tab w:val="center" w:pos="9356"/>
          <w:tab w:val="right" w:pos="9639"/>
        </w:tabs>
        <w:spacing w:after="100" w:line="240" w:lineRule="auto"/>
        <w:rPr>
          <w:color w:val="283890"/>
          <w:sz w:val="19"/>
          <w:szCs w:val="19"/>
        </w:rPr>
      </w:pPr>
      <w:r>
        <w:rPr>
          <w:color w:val="283890"/>
          <w:sz w:val="19"/>
          <w:szCs w:val="19"/>
        </w:rPr>
        <w:t xml:space="preserve">  </w:t>
      </w:r>
      <w:r w:rsidR="00B86BFB">
        <w:rPr>
          <w:color w:val="283890"/>
          <w:sz w:val="19"/>
          <w:szCs w:val="19"/>
        </w:rPr>
        <w:t>8</w:t>
      </w:r>
      <w:r w:rsidR="00B86BFB" w:rsidRPr="003322E0">
        <w:rPr>
          <w:color w:val="283890"/>
          <w:sz w:val="19"/>
          <w:szCs w:val="19"/>
        </w:rPr>
        <w:t>) È facilmente consolabile quando piange?</w:t>
      </w:r>
      <w:r w:rsidR="00B86BFB" w:rsidRPr="003322E0"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841241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BFB"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="00B86BFB" w:rsidRPr="003322E0">
        <w:rPr>
          <w:color w:val="283890"/>
          <w:sz w:val="19"/>
          <w:szCs w:val="19"/>
        </w:rPr>
        <w:t xml:space="preserve"> ⓪</w:t>
      </w:r>
      <w:r w:rsidR="00B86BFB"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147791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BFB"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="00B86BFB" w:rsidRPr="003322E0">
        <w:rPr>
          <w:color w:val="283890"/>
          <w:sz w:val="19"/>
          <w:szCs w:val="19"/>
        </w:rPr>
        <w:t>①</w:t>
      </w:r>
      <w:r w:rsidR="00B86BFB"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814986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BFB"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="00B86BFB" w:rsidRPr="003322E0">
        <w:rPr>
          <w:color w:val="283890"/>
          <w:sz w:val="19"/>
          <w:szCs w:val="19"/>
        </w:rPr>
        <w:t>②</w:t>
      </w:r>
    </w:p>
    <w:p w14:paraId="00F175AD" w14:textId="77777777" w:rsidR="00B86BFB" w:rsidRPr="003322E0" w:rsidRDefault="002F0574" w:rsidP="002F0574">
      <w:pPr>
        <w:tabs>
          <w:tab w:val="center" w:pos="8080"/>
          <w:tab w:val="center" w:pos="8789"/>
          <w:tab w:val="center" w:pos="9356"/>
          <w:tab w:val="right" w:pos="9639"/>
        </w:tabs>
        <w:spacing w:after="100" w:line="240" w:lineRule="auto"/>
        <w:rPr>
          <w:color w:val="283890"/>
          <w:sz w:val="19"/>
          <w:szCs w:val="19"/>
        </w:rPr>
      </w:pPr>
      <w:r>
        <w:rPr>
          <w:color w:val="283890"/>
          <w:sz w:val="19"/>
          <w:szCs w:val="19"/>
        </w:rPr>
        <w:t xml:space="preserve">  </w:t>
      </w:r>
      <w:r w:rsidR="00B86BFB">
        <w:rPr>
          <w:color w:val="283890"/>
          <w:sz w:val="19"/>
          <w:szCs w:val="19"/>
        </w:rPr>
        <w:t>9</w:t>
      </w:r>
      <w:r w:rsidR="00B86BFB" w:rsidRPr="003322E0">
        <w:rPr>
          <w:color w:val="283890"/>
          <w:sz w:val="19"/>
          <w:szCs w:val="19"/>
        </w:rPr>
        <w:t xml:space="preserve">) Si lascia </w:t>
      </w:r>
      <w:r w:rsidR="00B86BFB" w:rsidRPr="00B86BFB">
        <w:rPr>
          <w:color w:val="1F497D" w:themeColor="text2"/>
          <w:sz w:val="19"/>
          <w:szCs w:val="19"/>
        </w:rPr>
        <w:t>coccolare (dialogo tonico)?</w:t>
      </w:r>
      <w:r w:rsidR="00B86BFB" w:rsidRPr="003322E0"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1244915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BFB"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="00B86BFB" w:rsidRPr="003322E0">
        <w:rPr>
          <w:color w:val="283890"/>
          <w:sz w:val="19"/>
          <w:szCs w:val="19"/>
        </w:rPr>
        <w:t xml:space="preserve"> ⓪</w:t>
      </w:r>
      <w:r w:rsidR="00B86BFB"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1064795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BFB"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="00B86BFB" w:rsidRPr="003322E0">
        <w:rPr>
          <w:color w:val="283890"/>
          <w:sz w:val="19"/>
          <w:szCs w:val="19"/>
        </w:rPr>
        <w:t>①</w:t>
      </w:r>
      <w:r w:rsidR="00B86BFB"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1324933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BFB"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="00B86BFB" w:rsidRPr="003322E0">
        <w:rPr>
          <w:color w:val="283890"/>
          <w:sz w:val="19"/>
          <w:szCs w:val="19"/>
        </w:rPr>
        <w:t>②</w:t>
      </w:r>
    </w:p>
    <w:p w14:paraId="4A3C2E96" w14:textId="77777777" w:rsidR="00B86BFB" w:rsidRPr="003322E0" w:rsidRDefault="00B86BFB" w:rsidP="00B86BFB">
      <w:pPr>
        <w:tabs>
          <w:tab w:val="center" w:pos="8080"/>
          <w:tab w:val="center" w:pos="8789"/>
          <w:tab w:val="center" w:pos="9356"/>
          <w:tab w:val="right" w:pos="9639"/>
        </w:tabs>
        <w:spacing w:after="100"/>
        <w:rPr>
          <w:color w:val="283890"/>
          <w:sz w:val="19"/>
          <w:szCs w:val="19"/>
        </w:rPr>
      </w:pPr>
      <w:r w:rsidRPr="003322E0">
        <w:rPr>
          <w:color w:val="283890"/>
          <w:sz w:val="19"/>
          <w:szCs w:val="19"/>
        </w:rPr>
        <w:t>1</w:t>
      </w:r>
      <w:r>
        <w:rPr>
          <w:color w:val="283890"/>
          <w:sz w:val="19"/>
          <w:szCs w:val="19"/>
        </w:rPr>
        <w:t>0</w:t>
      </w:r>
      <w:r w:rsidRPr="003322E0">
        <w:rPr>
          <w:color w:val="283890"/>
          <w:sz w:val="19"/>
          <w:szCs w:val="19"/>
        </w:rPr>
        <w:t xml:space="preserve">) Ha difficoltà ad addormentarsi? </w:t>
      </w:r>
      <w:r w:rsidRPr="003322E0"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177501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E19"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 xml:space="preserve"> ②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1229838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①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2138452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⓪</w:t>
      </w:r>
    </w:p>
    <w:p w14:paraId="01D407F0" w14:textId="77777777" w:rsidR="00B86BFB" w:rsidRPr="003322E0" w:rsidRDefault="00B86BFB" w:rsidP="002F0574">
      <w:pPr>
        <w:tabs>
          <w:tab w:val="center" w:pos="8080"/>
          <w:tab w:val="center" w:pos="8789"/>
          <w:tab w:val="center" w:pos="9356"/>
          <w:tab w:val="right" w:pos="9639"/>
        </w:tabs>
        <w:spacing w:after="100" w:line="240" w:lineRule="auto"/>
        <w:rPr>
          <w:color w:val="283890"/>
          <w:sz w:val="19"/>
          <w:szCs w:val="19"/>
        </w:rPr>
      </w:pPr>
      <w:r w:rsidRPr="003322E0">
        <w:rPr>
          <w:color w:val="283890"/>
          <w:sz w:val="19"/>
          <w:szCs w:val="19"/>
        </w:rPr>
        <w:t>1</w:t>
      </w:r>
      <w:r>
        <w:rPr>
          <w:color w:val="283890"/>
          <w:sz w:val="19"/>
          <w:szCs w:val="19"/>
        </w:rPr>
        <w:t>1</w:t>
      </w:r>
      <w:r w:rsidRPr="003322E0">
        <w:rPr>
          <w:color w:val="283890"/>
          <w:sz w:val="19"/>
          <w:szCs w:val="19"/>
        </w:rPr>
        <w:t xml:space="preserve">) Il suo sonno è </w:t>
      </w:r>
      <w:r>
        <w:rPr>
          <w:color w:val="283890"/>
          <w:sz w:val="19"/>
          <w:szCs w:val="19"/>
        </w:rPr>
        <w:t>regolare (dorme circa</w:t>
      </w:r>
      <w:r w:rsidR="00406406">
        <w:rPr>
          <w:color w:val="283890"/>
          <w:sz w:val="19"/>
          <w:szCs w:val="19"/>
        </w:rPr>
        <w:t xml:space="preserve"> </w:t>
      </w:r>
      <w:r w:rsidR="00406406" w:rsidRPr="00406406">
        <w:rPr>
          <w:rFonts w:ascii="Calibri" w:hAnsi="Calibri"/>
          <w:color w:val="1F497D" w:themeColor="text2"/>
          <w:sz w:val="20"/>
          <w:szCs w:val="24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6406" w:rsidRPr="00406406">
        <w:rPr>
          <w:rFonts w:ascii="Calibri" w:hAnsi="Calibri"/>
          <w:color w:val="1F497D" w:themeColor="text2"/>
          <w:sz w:val="20"/>
          <w:szCs w:val="24"/>
        </w:rPr>
        <w:instrText xml:space="preserve"> FORMTEXT </w:instrText>
      </w:r>
      <w:r w:rsidR="00406406" w:rsidRPr="00406406">
        <w:rPr>
          <w:rFonts w:ascii="Calibri" w:hAnsi="Calibri"/>
          <w:color w:val="1F497D" w:themeColor="text2"/>
          <w:sz w:val="20"/>
          <w:szCs w:val="24"/>
        </w:rPr>
      </w:r>
      <w:r w:rsidR="00406406" w:rsidRPr="00406406">
        <w:rPr>
          <w:rFonts w:ascii="Calibri" w:hAnsi="Calibri"/>
          <w:color w:val="1F497D" w:themeColor="text2"/>
          <w:sz w:val="20"/>
          <w:szCs w:val="24"/>
        </w:rPr>
        <w:fldChar w:fldCharType="separate"/>
      </w:r>
      <w:r w:rsidR="00406406" w:rsidRPr="00406406">
        <w:rPr>
          <w:rFonts w:ascii="Calibri" w:hAnsi="Calibri"/>
          <w:color w:val="1F497D" w:themeColor="text2"/>
          <w:sz w:val="20"/>
          <w:szCs w:val="24"/>
        </w:rPr>
        <w:t> </w:t>
      </w:r>
      <w:r w:rsidR="00406406" w:rsidRPr="00406406">
        <w:rPr>
          <w:rFonts w:ascii="Calibri" w:hAnsi="Calibri"/>
          <w:color w:val="1F497D" w:themeColor="text2"/>
          <w:sz w:val="20"/>
          <w:szCs w:val="24"/>
        </w:rPr>
        <w:t> </w:t>
      </w:r>
      <w:r w:rsidR="00406406" w:rsidRPr="00406406">
        <w:rPr>
          <w:rFonts w:ascii="Calibri" w:hAnsi="Calibri"/>
          <w:color w:val="1F497D" w:themeColor="text2"/>
          <w:sz w:val="20"/>
          <w:szCs w:val="24"/>
        </w:rPr>
        <w:t> </w:t>
      </w:r>
      <w:r w:rsidR="00406406" w:rsidRPr="00406406">
        <w:rPr>
          <w:rFonts w:ascii="Calibri" w:hAnsi="Calibri"/>
          <w:color w:val="1F497D" w:themeColor="text2"/>
          <w:sz w:val="20"/>
          <w:szCs w:val="24"/>
        </w:rPr>
        <w:t> </w:t>
      </w:r>
      <w:r w:rsidR="00406406" w:rsidRPr="00406406">
        <w:rPr>
          <w:rFonts w:ascii="Calibri" w:hAnsi="Calibri"/>
          <w:color w:val="1F497D" w:themeColor="text2"/>
          <w:sz w:val="20"/>
          <w:szCs w:val="24"/>
        </w:rPr>
        <w:t> </w:t>
      </w:r>
      <w:r w:rsidR="00406406" w:rsidRPr="00406406">
        <w:rPr>
          <w:rFonts w:ascii="Calibri" w:hAnsi="Calibri"/>
          <w:color w:val="1F497D" w:themeColor="text2"/>
          <w:sz w:val="20"/>
          <w:szCs w:val="24"/>
        </w:rPr>
        <w:fldChar w:fldCharType="end"/>
      </w:r>
      <w:r w:rsidR="00406406">
        <w:rPr>
          <w:color w:val="1F497D" w:themeColor="text2"/>
          <w:sz w:val="24"/>
          <w:szCs w:val="24"/>
        </w:rPr>
        <w:t xml:space="preserve"> </w:t>
      </w:r>
      <w:r>
        <w:rPr>
          <w:color w:val="283890"/>
          <w:sz w:val="19"/>
          <w:szCs w:val="19"/>
        </w:rPr>
        <w:t xml:space="preserve"> ore al giorno)</w:t>
      </w:r>
      <w:r w:rsidRPr="003322E0">
        <w:rPr>
          <w:color w:val="283890"/>
          <w:sz w:val="19"/>
          <w:szCs w:val="19"/>
        </w:rPr>
        <w:t>?</w:t>
      </w:r>
      <w:r w:rsidRPr="003322E0"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1717154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 xml:space="preserve"> ⓪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912194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①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1628509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②</w:t>
      </w:r>
    </w:p>
    <w:p w14:paraId="3E414027" w14:textId="77777777" w:rsidR="00B86BFB" w:rsidRPr="003322E0" w:rsidRDefault="00B86BFB" w:rsidP="002F0574">
      <w:pPr>
        <w:tabs>
          <w:tab w:val="center" w:pos="8080"/>
          <w:tab w:val="center" w:pos="8789"/>
          <w:tab w:val="center" w:pos="9356"/>
          <w:tab w:val="right" w:pos="9639"/>
        </w:tabs>
        <w:spacing w:after="100" w:line="240" w:lineRule="auto"/>
        <w:rPr>
          <w:color w:val="283890"/>
          <w:sz w:val="19"/>
          <w:szCs w:val="19"/>
        </w:rPr>
      </w:pPr>
      <w:r w:rsidRPr="003322E0">
        <w:rPr>
          <w:color w:val="283890"/>
          <w:sz w:val="19"/>
          <w:szCs w:val="19"/>
        </w:rPr>
        <w:t>1</w:t>
      </w:r>
      <w:r>
        <w:rPr>
          <w:color w:val="283890"/>
          <w:sz w:val="19"/>
          <w:szCs w:val="19"/>
        </w:rPr>
        <w:t>2</w:t>
      </w:r>
      <w:r w:rsidRPr="003322E0">
        <w:rPr>
          <w:color w:val="283890"/>
          <w:sz w:val="19"/>
          <w:szCs w:val="19"/>
        </w:rPr>
        <w:t xml:space="preserve">) Imita movimenti della bocca? </w:t>
      </w:r>
      <w:r w:rsidRPr="003322E0"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137575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E19"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 xml:space="preserve"> ⓪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440067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①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1323159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②</w:t>
      </w:r>
    </w:p>
    <w:p w14:paraId="6846FA53" w14:textId="77777777" w:rsidR="00B86BFB" w:rsidRPr="003322E0" w:rsidRDefault="00B86BFB" w:rsidP="002F0574">
      <w:pPr>
        <w:tabs>
          <w:tab w:val="center" w:pos="8080"/>
          <w:tab w:val="center" w:pos="8789"/>
          <w:tab w:val="center" w:pos="9356"/>
          <w:tab w:val="right" w:pos="9639"/>
        </w:tabs>
        <w:spacing w:after="100" w:line="240" w:lineRule="auto"/>
        <w:rPr>
          <w:color w:val="283890"/>
          <w:sz w:val="19"/>
          <w:szCs w:val="19"/>
        </w:rPr>
      </w:pPr>
      <w:r w:rsidRPr="003322E0">
        <w:rPr>
          <w:color w:val="283890"/>
          <w:sz w:val="19"/>
          <w:szCs w:val="19"/>
        </w:rPr>
        <w:t>1</w:t>
      </w:r>
      <w:r>
        <w:rPr>
          <w:color w:val="283890"/>
          <w:sz w:val="19"/>
          <w:szCs w:val="19"/>
        </w:rPr>
        <w:t>3</w:t>
      </w:r>
      <w:r w:rsidRPr="003322E0">
        <w:rPr>
          <w:color w:val="283890"/>
          <w:sz w:val="19"/>
          <w:szCs w:val="19"/>
        </w:rPr>
        <w:t xml:space="preserve">) </w:t>
      </w:r>
      <w:r>
        <w:rPr>
          <w:color w:val="283890"/>
          <w:sz w:val="19"/>
          <w:szCs w:val="19"/>
        </w:rPr>
        <w:t>Ha avuto difficolta ad</w:t>
      </w:r>
      <w:r w:rsidRPr="003322E0">
        <w:rPr>
          <w:color w:val="283890"/>
          <w:sz w:val="19"/>
          <w:szCs w:val="19"/>
        </w:rPr>
        <w:t xml:space="preserve"> attacca</w:t>
      </w:r>
      <w:r>
        <w:rPr>
          <w:color w:val="283890"/>
          <w:sz w:val="19"/>
          <w:szCs w:val="19"/>
        </w:rPr>
        <w:t>rsi</w:t>
      </w:r>
      <w:r w:rsidRPr="003322E0">
        <w:rPr>
          <w:color w:val="283890"/>
          <w:sz w:val="19"/>
          <w:szCs w:val="19"/>
        </w:rPr>
        <w:t xml:space="preserve"> al seno nei primi 3 mesi</w:t>
      </w:r>
      <w:r>
        <w:rPr>
          <w:color w:val="283890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713190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E19" w:rsidRPr="00B86BFB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2E0E19" w:rsidRPr="00B86BFB">
        <w:rPr>
          <w:color w:val="1F497D" w:themeColor="text2"/>
          <w:sz w:val="19"/>
          <w:szCs w:val="19"/>
        </w:rPr>
        <w:t xml:space="preserve"> ②</w:t>
      </w:r>
      <w:r w:rsidR="002E0E19" w:rsidRPr="00B86BFB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554618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E19" w:rsidRPr="00B86BFB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2E0E19" w:rsidRPr="00B86BFB">
        <w:rPr>
          <w:color w:val="1F497D" w:themeColor="text2"/>
          <w:sz w:val="19"/>
          <w:szCs w:val="19"/>
        </w:rPr>
        <w:t>①</w:t>
      </w:r>
      <w:r w:rsidR="002E0E19" w:rsidRPr="00B86BFB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911219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E19" w:rsidRPr="00B86BFB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2E0E19" w:rsidRPr="00B86BFB">
        <w:rPr>
          <w:color w:val="1F497D" w:themeColor="text2"/>
          <w:sz w:val="19"/>
          <w:szCs w:val="19"/>
        </w:rPr>
        <w:t>⓪</w:t>
      </w:r>
    </w:p>
    <w:p w14:paraId="05FE310D" w14:textId="77777777" w:rsidR="00B86BFB" w:rsidRPr="00B86BFB" w:rsidRDefault="00B86BFB" w:rsidP="002F0574">
      <w:pPr>
        <w:tabs>
          <w:tab w:val="center" w:pos="8080"/>
          <w:tab w:val="center" w:pos="8789"/>
          <w:tab w:val="center" w:pos="9356"/>
          <w:tab w:val="right" w:pos="9639"/>
        </w:tabs>
        <w:spacing w:after="100"/>
        <w:rPr>
          <w:color w:val="1F497D" w:themeColor="text2"/>
          <w:sz w:val="19"/>
          <w:szCs w:val="19"/>
        </w:rPr>
      </w:pPr>
      <w:r>
        <w:rPr>
          <w:color w:val="283890"/>
          <w:sz w:val="19"/>
          <w:szCs w:val="19"/>
        </w:rPr>
        <w:t xml:space="preserve">14) </w:t>
      </w:r>
      <w:r w:rsidRPr="00B86BFB">
        <w:rPr>
          <w:color w:val="1F497D" w:themeColor="text2"/>
          <w:sz w:val="19"/>
          <w:szCs w:val="19"/>
        </w:rPr>
        <w:t>Sorride in risposta al volto e/o alla voce del caregiver?</w:t>
      </w:r>
      <w:r w:rsidRPr="00B86BFB">
        <w:rPr>
          <w:color w:val="1F497D" w:themeColor="text2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902407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E19"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="002E0E19" w:rsidRPr="003322E0">
        <w:rPr>
          <w:color w:val="283890"/>
          <w:sz w:val="19"/>
          <w:szCs w:val="19"/>
        </w:rPr>
        <w:t xml:space="preserve"> ⓪</w:t>
      </w:r>
      <w:r w:rsidR="002E0E19"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1336962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E19"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="002E0E19" w:rsidRPr="003322E0">
        <w:rPr>
          <w:color w:val="283890"/>
          <w:sz w:val="19"/>
          <w:szCs w:val="19"/>
        </w:rPr>
        <w:t>①</w:t>
      </w:r>
      <w:r w:rsidR="002E0E19"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29752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E19"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="002E0E19" w:rsidRPr="003322E0">
        <w:rPr>
          <w:color w:val="283890"/>
          <w:sz w:val="19"/>
          <w:szCs w:val="19"/>
        </w:rPr>
        <w:t>②</w:t>
      </w:r>
    </w:p>
    <w:p w14:paraId="03AC6C9C" w14:textId="77777777" w:rsidR="00B86BFB" w:rsidRPr="003322E0" w:rsidRDefault="00B86BFB" w:rsidP="002F0574">
      <w:pPr>
        <w:tabs>
          <w:tab w:val="center" w:pos="8080"/>
          <w:tab w:val="center" w:pos="8789"/>
          <w:tab w:val="center" w:pos="9356"/>
          <w:tab w:val="right" w:pos="9639"/>
        </w:tabs>
        <w:spacing w:after="100" w:line="240" w:lineRule="auto"/>
        <w:rPr>
          <w:color w:val="283890"/>
          <w:sz w:val="19"/>
          <w:szCs w:val="19"/>
        </w:rPr>
      </w:pPr>
      <w:r w:rsidRPr="00B86BFB">
        <w:rPr>
          <w:color w:val="1F497D" w:themeColor="text2"/>
          <w:sz w:val="19"/>
          <w:szCs w:val="19"/>
        </w:rPr>
        <w:t>15) Presenta il riflesso di prensione palmare?</w:t>
      </w:r>
      <w:r w:rsidRPr="00B86BFB">
        <w:rPr>
          <w:color w:val="1F497D" w:themeColor="text2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1838062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 xml:space="preserve"> ⓪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2051884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①</w:t>
      </w:r>
      <w:r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1540822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Pr="003322E0">
        <w:rPr>
          <w:color w:val="283890"/>
          <w:sz w:val="19"/>
          <w:szCs w:val="19"/>
        </w:rPr>
        <w:t>②</w:t>
      </w:r>
    </w:p>
    <w:p w14:paraId="08CF4895" w14:textId="77777777" w:rsidR="00B86BFB" w:rsidRDefault="00B86BFB" w:rsidP="00F215FE">
      <w:pPr>
        <w:rPr>
          <w:b/>
          <w:caps/>
          <w:color w:val="283890"/>
          <w:sz w:val="24"/>
          <w:szCs w:val="24"/>
        </w:rPr>
      </w:pPr>
    </w:p>
    <w:p w14:paraId="1320408B" w14:textId="77777777" w:rsidR="0013016D" w:rsidRDefault="0013016D" w:rsidP="0013016D">
      <w:pPr>
        <w:tabs>
          <w:tab w:val="center" w:pos="8505"/>
        </w:tabs>
        <w:rPr>
          <w:b/>
          <w:smallCaps/>
          <w:color w:val="000080"/>
          <w:sz w:val="18"/>
          <w:szCs w:val="18"/>
        </w:rPr>
      </w:pPr>
      <w:bookmarkStart w:id="0" w:name="_Hlk61953115"/>
      <w:r>
        <w:rPr>
          <w:b/>
          <w:smallCaps/>
          <w:color w:val="000080"/>
          <w:sz w:val="18"/>
          <w:szCs w:val="18"/>
        </w:rPr>
        <w:tab/>
        <w:t xml:space="preserve">Punteggio totale: </w:t>
      </w:r>
      <w:r w:rsidRPr="00900256">
        <w:rPr>
          <w:color w:val="1F497D" w:themeColor="text2"/>
          <w:sz w:val="24"/>
          <w:szCs w:val="24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00256">
        <w:rPr>
          <w:color w:val="1F497D" w:themeColor="text2"/>
          <w:sz w:val="24"/>
          <w:szCs w:val="24"/>
        </w:rPr>
        <w:instrText xml:space="preserve"> FORMTEXT </w:instrText>
      </w:r>
      <w:r w:rsidRPr="00900256">
        <w:rPr>
          <w:color w:val="1F497D" w:themeColor="text2"/>
          <w:sz w:val="24"/>
          <w:szCs w:val="24"/>
        </w:rPr>
      </w:r>
      <w:r w:rsidRPr="00900256">
        <w:rPr>
          <w:color w:val="1F497D" w:themeColor="text2"/>
          <w:sz w:val="24"/>
          <w:szCs w:val="24"/>
        </w:rPr>
        <w:fldChar w:fldCharType="separate"/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fldChar w:fldCharType="end"/>
      </w:r>
    </w:p>
    <w:p w14:paraId="5758C1C0" w14:textId="77777777" w:rsidR="002B70C9" w:rsidRDefault="00B86BFB" w:rsidP="004E540B">
      <w:pPr>
        <w:rPr>
          <w:b/>
          <w:smallCaps/>
          <w:color w:val="000080"/>
          <w:sz w:val="18"/>
          <w:szCs w:val="18"/>
        </w:rPr>
      </w:pPr>
      <w:r>
        <w:rPr>
          <w:b/>
          <w:smallCaps/>
          <w:color w:val="000080"/>
          <w:sz w:val="18"/>
          <w:szCs w:val="18"/>
        </w:rPr>
        <w:t xml:space="preserve">NOTE: </w:t>
      </w:r>
      <w:sdt>
        <w:sdtPr>
          <w:rPr>
            <w:b/>
            <w:smallCaps/>
            <w:color w:val="000080"/>
            <w:sz w:val="18"/>
            <w:szCs w:val="18"/>
          </w:rPr>
          <w:id w:val="474337550"/>
          <w:placeholder>
            <w:docPart w:val="974B8C05B85E4023846DD263D4D1A52C"/>
          </w:placeholder>
          <w:showingPlcHdr/>
          <w:text/>
        </w:sdtPr>
        <w:sdtEndPr/>
        <w:sdtContent>
          <w:r w:rsidRPr="00117135">
            <w:rPr>
              <w:rStyle w:val="Testosegnaposto"/>
              <w:color w:val="000000" w:themeColor="text1"/>
              <w:sz w:val="20"/>
              <w:szCs w:val="20"/>
            </w:rPr>
            <w:t>Fare clic o toccare qui per immettere il testo.</w:t>
          </w:r>
        </w:sdtContent>
      </w:sdt>
    </w:p>
    <w:bookmarkEnd w:id="0"/>
    <w:p w14:paraId="030DD7DE" w14:textId="77777777" w:rsidR="00360592" w:rsidRDefault="00360592" w:rsidP="00BA492C">
      <w:pPr>
        <w:spacing w:after="120"/>
        <w:jc w:val="center"/>
        <w:rPr>
          <w:color w:val="283890"/>
          <w:sz w:val="36"/>
          <w:szCs w:val="36"/>
        </w:rPr>
        <w:sectPr w:rsidR="00360592" w:rsidSect="00BE1E1C">
          <w:pgSz w:w="11906" w:h="16838"/>
          <w:pgMar w:top="1417" w:right="1134" w:bottom="1134" w:left="1134" w:header="312" w:footer="0" w:gutter="0"/>
          <w:cols w:space="708"/>
          <w:titlePg/>
          <w:docGrid w:linePitch="360"/>
        </w:sectPr>
      </w:pPr>
    </w:p>
    <w:p w14:paraId="451F0F74" w14:textId="77777777" w:rsidR="00BA492C" w:rsidRDefault="00BA492C" w:rsidP="00BA492C">
      <w:pPr>
        <w:spacing w:after="120"/>
        <w:jc w:val="center"/>
        <w:rPr>
          <w:color w:val="283890"/>
          <w:sz w:val="36"/>
          <w:szCs w:val="36"/>
        </w:rPr>
      </w:pPr>
      <w:r w:rsidRPr="00846647">
        <w:rPr>
          <w:color w:val="283890"/>
          <w:sz w:val="36"/>
          <w:szCs w:val="36"/>
        </w:rPr>
        <w:lastRenderedPageBreak/>
        <w:t>SCHEDA DI SCREENING E MONIT</w:t>
      </w:r>
      <w:r>
        <w:rPr>
          <w:color w:val="283890"/>
          <w:sz w:val="36"/>
          <w:szCs w:val="36"/>
        </w:rPr>
        <w:t>O</w:t>
      </w:r>
      <w:r w:rsidRPr="00846647">
        <w:rPr>
          <w:color w:val="283890"/>
          <w:sz w:val="36"/>
          <w:szCs w:val="36"/>
        </w:rPr>
        <w:t>RAGGIO NEUROEVOLUTIVO</w:t>
      </w:r>
    </w:p>
    <w:p w14:paraId="53A0AAA3" w14:textId="77777777" w:rsidR="00BA492C" w:rsidRPr="00B86BFB" w:rsidRDefault="00BA492C" w:rsidP="00BA492C">
      <w:pPr>
        <w:spacing w:after="120"/>
        <w:jc w:val="center"/>
        <w:rPr>
          <w:b/>
          <w:caps/>
          <w:color w:val="283890"/>
          <w:sz w:val="24"/>
          <w:szCs w:val="24"/>
        </w:rPr>
      </w:pPr>
      <w:r w:rsidRPr="00B86BFB">
        <w:rPr>
          <w:b/>
          <w:color w:val="283890"/>
          <w:sz w:val="24"/>
          <w:szCs w:val="24"/>
        </w:rPr>
        <w:t xml:space="preserve">▪ </w:t>
      </w:r>
      <w:r w:rsidRPr="000813E1">
        <w:rPr>
          <w:b/>
          <w:caps/>
          <w:color w:val="283890"/>
          <w:sz w:val="24"/>
          <w:szCs w:val="24"/>
        </w:rPr>
        <w:t>da 4 a 6 mesi</w:t>
      </w:r>
    </w:p>
    <w:p w14:paraId="55BF035C" w14:textId="77777777" w:rsidR="00BA492C" w:rsidRDefault="00BA492C" w:rsidP="00406406">
      <w:pPr>
        <w:spacing w:after="240"/>
        <w:rPr>
          <w:color w:val="283890"/>
          <w:sz w:val="24"/>
          <w:szCs w:val="24"/>
        </w:rPr>
      </w:pPr>
      <w:r w:rsidRPr="003322E0">
        <w:rPr>
          <w:color w:val="283890"/>
          <w:sz w:val="24"/>
          <w:szCs w:val="24"/>
        </w:rPr>
        <w:t>Data</w:t>
      </w:r>
      <w:r>
        <w:rPr>
          <w:color w:val="283890"/>
          <w:sz w:val="24"/>
          <w:szCs w:val="24"/>
        </w:rPr>
        <w:t xml:space="preserve"> di </w:t>
      </w:r>
      <w:r w:rsidRPr="00DE5550">
        <w:rPr>
          <w:color w:val="283890"/>
          <w:sz w:val="24"/>
          <w:szCs w:val="24"/>
        </w:rPr>
        <w:t xml:space="preserve">compilazione </w:t>
      </w:r>
      <w:r w:rsidR="00D92BD1">
        <w:rPr>
          <w:color w:val="283890"/>
          <w:sz w:val="24"/>
          <w:szCs w:val="24"/>
        </w:rPr>
        <w:fldChar w:fldCharType="begin">
          <w:ffData>
            <w:name w:val="Data_compilazione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1" w:name="Data_compilazione"/>
      <w:r w:rsidR="00D92BD1">
        <w:rPr>
          <w:color w:val="283890"/>
          <w:sz w:val="24"/>
          <w:szCs w:val="24"/>
        </w:rPr>
        <w:instrText xml:space="preserve"> FORMTEXT </w:instrText>
      </w:r>
      <w:r w:rsidR="00D92BD1">
        <w:rPr>
          <w:color w:val="283890"/>
          <w:sz w:val="24"/>
          <w:szCs w:val="24"/>
        </w:rPr>
      </w:r>
      <w:r w:rsidR="00D92BD1">
        <w:rPr>
          <w:color w:val="283890"/>
          <w:sz w:val="24"/>
          <w:szCs w:val="24"/>
        </w:rPr>
        <w:fldChar w:fldCharType="separate"/>
      </w:r>
      <w:r w:rsidR="00D92BD1">
        <w:rPr>
          <w:noProof/>
          <w:color w:val="283890"/>
          <w:sz w:val="24"/>
          <w:szCs w:val="24"/>
        </w:rPr>
        <w:t> </w:t>
      </w:r>
      <w:r w:rsidR="00D92BD1">
        <w:rPr>
          <w:noProof/>
          <w:color w:val="283890"/>
          <w:sz w:val="24"/>
          <w:szCs w:val="24"/>
        </w:rPr>
        <w:t> </w:t>
      </w:r>
      <w:r w:rsidR="00D92BD1">
        <w:rPr>
          <w:noProof/>
          <w:color w:val="283890"/>
          <w:sz w:val="24"/>
          <w:szCs w:val="24"/>
        </w:rPr>
        <w:t> </w:t>
      </w:r>
      <w:r w:rsidR="00D92BD1">
        <w:rPr>
          <w:noProof/>
          <w:color w:val="283890"/>
          <w:sz w:val="24"/>
          <w:szCs w:val="24"/>
        </w:rPr>
        <w:t> </w:t>
      </w:r>
      <w:r w:rsidR="00D92BD1">
        <w:rPr>
          <w:noProof/>
          <w:color w:val="283890"/>
          <w:sz w:val="24"/>
          <w:szCs w:val="24"/>
        </w:rPr>
        <w:t> </w:t>
      </w:r>
      <w:r w:rsidR="00D92BD1">
        <w:rPr>
          <w:color w:val="283890"/>
          <w:sz w:val="24"/>
          <w:szCs w:val="24"/>
        </w:rPr>
        <w:fldChar w:fldCharType="end"/>
      </w:r>
      <w:bookmarkEnd w:id="1"/>
      <w:r w:rsidRPr="00DE5550">
        <w:rPr>
          <w:color w:val="283890"/>
          <w:sz w:val="24"/>
          <w:szCs w:val="24"/>
        </w:rPr>
        <w:t xml:space="preserve">  </w:t>
      </w:r>
      <w:r w:rsidRPr="003322E0">
        <w:rPr>
          <w:color w:val="283890"/>
          <w:sz w:val="24"/>
          <w:szCs w:val="24"/>
        </w:rPr>
        <w:t xml:space="preserve">   Nome </w:t>
      </w:r>
      <w:r>
        <w:rPr>
          <w:color w:val="283890"/>
          <w:sz w:val="24"/>
          <w:szCs w:val="24"/>
        </w:rPr>
        <w:t xml:space="preserve">pediatra </w:t>
      </w:r>
      <w:r w:rsidRPr="003322E0">
        <w:rPr>
          <w:color w:val="283890"/>
          <w:sz w:val="24"/>
          <w:szCs w:val="24"/>
        </w:rPr>
        <w:t xml:space="preserve"> </w:t>
      </w:r>
      <w:r w:rsidR="00050E06" w:rsidRPr="00900256">
        <w:rPr>
          <w:color w:val="1F497D" w:themeColor="text2"/>
          <w:sz w:val="24"/>
          <w:szCs w:val="24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="00050E06" w:rsidRPr="00900256">
        <w:rPr>
          <w:color w:val="1F497D" w:themeColor="text2"/>
          <w:sz w:val="24"/>
          <w:szCs w:val="24"/>
        </w:rPr>
        <w:instrText xml:space="preserve"> FORMTEXT </w:instrText>
      </w:r>
      <w:r w:rsidR="00050E06" w:rsidRPr="00900256">
        <w:rPr>
          <w:color w:val="1F497D" w:themeColor="text2"/>
          <w:sz w:val="24"/>
          <w:szCs w:val="24"/>
        </w:rPr>
      </w:r>
      <w:r w:rsidR="00050E06" w:rsidRPr="00900256">
        <w:rPr>
          <w:color w:val="1F497D" w:themeColor="text2"/>
          <w:sz w:val="24"/>
          <w:szCs w:val="24"/>
        </w:rPr>
        <w:fldChar w:fldCharType="separate"/>
      </w:r>
      <w:r w:rsidR="00900256" w:rsidRPr="00900256">
        <w:rPr>
          <w:color w:val="1F497D" w:themeColor="text2"/>
          <w:sz w:val="24"/>
          <w:szCs w:val="24"/>
        </w:rPr>
        <w:t> </w:t>
      </w:r>
      <w:r w:rsidR="00900256" w:rsidRPr="00900256">
        <w:rPr>
          <w:color w:val="1F497D" w:themeColor="text2"/>
          <w:sz w:val="24"/>
          <w:szCs w:val="24"/>
        </w:rPr>
        <w:t> </w:t>
      </w:r>
      <w:r w:rsidR="00900256" w:rsidRPr="00900256">
        <w:rPr>
          <w:color w:val="1F497D" w:themeColor="text2"/>
          <w:sz w:val="24"/>
          <w:szCs w:val="24"/>
        </w:rPr>
        <w:t> </w:t>
      </w:r>
      <w:r w:rsidR="00900256" w:rsidRPr="00900256">
        <w:rPr>
          <w:color w:val="1F497D" w:themeColor="text2"/>
          <w:sz w:val="24"/>
          <w:szCs w:val="24"/>
        </w:rPr>
        <w:t> </w:t>
      </w:r>
      <w:r w:rsidR="00900256" w:rsidRPr="00900256">
        <w:rPr>
          <w:color w:val="1F497D" w:themeColor="text2"/>
          <w:sz w:val="24"/>
          <w:szCs w:val="24"/>
        </w:rPr>
        <w:t> </w:t>
      </w:r>
      <w:r w:rsidR="00050E06" w:rsidRPr="00900256">
        <w:rPr>
          <w:color w:val="1F497D" w:themeColor="text2"/>
          <w:sz w:val="24"/>
          <w:szCs w:val="24"/>
        </w:rPr>
        <w:fldChar w:fldCharType="end"/>
      </w:r>
      <w:bookmarkEnd w:id="2"/>
    </w:p>
    <w:p w14:paraId="1BF0B997" w14:textId="77777777" w:rsidR="00BA492C" w:rsidRDefault="00BA492C" w:rsidP="00BA492C">
      <w:pPr>
        <w:rPr>
          <w:color w:val="283890"/>
          <w:sz w:val="24"/>
          <w:szCs w:val="24"/>
        </w:rPr>
      </w:pPr>
      <w:r>
        <w:rPr>
          <w:color w:val="283890"/>
          <w:sz w:val="24"/>
          <w:szCs w:val="24"/>
        </w:rPr>
        <w:t>Nome bambino/a</w:t>
      </w:r>
      <w:r w:rsidRPr="003322E0">
        <w:rPr>
          <w:color w:val="283890"/>
          <w:sz w:val="24"/>
          <w:szCs w:val="24"/>
        </w:rPr>
        <w:t>:</w:t>
      </w:r>
      <w:r>
        <w:rPr>
          <w:color w:val="283890"/>
          <w:sz w:val="24"/>
          <w:szCs w:val="24"/>
        </w:rPr>
        <w:t xml:space="preserve"> </w:t>
      </w:r>
      <w:r w:rsidR="00050E06">
        <w:rPr>
          <w:color w:val="283890"/>
          <w:sz w:val="24"/>
          <w:szCs w:val="24"/>
        </w:rPr>
        <w:fldChar w:fldCharType="begin">
          <w:ffData>
            <w:name w:val="Testo2"/>
            <w:enabled/>
            <w:calcOnExit w:val="0"/>
            <w:textInput/>
          </w:ffData>
        </w:fldChar>
      </w:r>
      <w:bookmarkStart w:id="3" w:name="Testo2"/>
      <w:r w:rsidR="00050E06">
        <w:rPr>
          <w:color w:val="283890"/>
          <w:sz w:val="24"/>
          <w:szCs w:val="24"/>
        </w:rPr>
        <w:instrText xml:space="preserve"> FORMTEXT </w:instrText>
      </w:r>
      <w:r w:rsidR="00050E06">
        <w:rPr>
          <w:color w:val="283890"/>
          <w:sz w:val="24"/>
          <w:szCs w:val="24"/>
        </w:rPr>
      </w:r>
      <w:r w:rsidR="00050E06">
        <w:rPr>
          <w:color w:val="283890"/>
          <w:sz w:val="24"/>
          <w:szCs w:val="24"/>
        </w:rPr>
        <w:fldChar w:fldCharType="separate"/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color w:val="283890"/>
          <w:sz w:val="24"/>
          <w:szCs w:val="24"/>
        </w:rPr>
        <w:fldChar w:fldCharType="end"/>
      </w:r>
      <w:bookmarkEnd w:id="3"/>
      <w:r w:rsidRPr="003322E0">
        <w:rPr>
          <w:color w:val="283890"/>
          <w:sz w:val="24"/>
          <w:szCs w:val="24"/>
        </w:rPr>
        <w:t xml:space="preserve">   Nato/a il </w:t>
      </w:r>
      <w:r w:rsidR="00050E06">
        <w:rPr>
          <w:color w:val="283890"/>
          <w:sz w:val="24"/>
          <w:szCs w:val="24"/>
        </w:rPr>
        <w:fldChar w:fldCharType="begin">
          <w:ffData>
            <w:name w:val="Data_nascita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4" w:name="Data_nascita"/>
      <w:r w:rsidR="00050E06">
        <w:rPr>
          <w:color w:val="283890"/>
          <w:sz w:val="24"/>
          <w:szCs w:val="24"/>
        </w:rPr>
        <w:instrText xml:space="preserve"> FORMTEXT </w:instrText>
      </w:r>
      <w:r w:rsidR="00050E06">
        <w:rPr>
          <w:color w:val="283890"/>
          <w:sz w:val="24"/>
          <w:szCs w:val="24"/>
        </w:rPr>
      </w:r>
      <w:r w:rsidR="00050E06">
        <w:rPr>
          <w:color w:val="283890"/>
          <w:sz w:val="24"/>
          <w:szCs w:val="24"/>
        </w:rPr>
        <w:fldChar w:fldCharType="separate"/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color w:val="283890"/>
          <w:sz w:val="24"/>
          <w:szCs w:val="24"/>
        </w:rPr>
        <w:fldChar w:fldCharType="end"/>
      </w:r>
      <w:bookmarkEnd w:id="4"/>
      <w:r w:rsidRPr="003322E0">
        <w:rPr>
          <w:color w:val="283890"/>
          <w:sz w:val="24"/>
          <w:szCs w:val="24"/>
        </w:rPr>
        <w:t xml:space="preserve">     Sesso</w:t>
      </w:r>
      <w:r>
        <w:rPr>
          <w:color w:val="283890"/>
          <w:sz w:val="24"/>
          <w:szCs w:val="24"/>
        </w:rPr>
        <w:t xml:space="preserve">: </w:t>
      </w:r>
      <w:sdt>
        <w:sdtPr>
          <w:rPr>
            <w:color w:val="283890"/>
            <w:sz w:val="24"/>
            <w:szCs w:val="24"/>
          </w:rPr>
          <w:alias w:val="Sesso"/>
          <w:tag w:val="Sesso"/>
          <w:id w:val="-1844766586"/>
          <w:placeholder>
            <w:docPart w:val="6ACD60E0289E452DB6A052020DBB8EA4"/>
          </w:placeholder>
          <w:showingPlcHdr/>
          <w:comboBox>
            <w:listItem w:displayText="M" w:value="M"/>
            <w:listItem w:displayText="F" w:value="F"/>
          </w:comboBox>
        </w:sdtPr>
        <w:sdtEndPr/>
        <w:sdtContent>
          <w:r w:rsidRPr="00D02835">
            <w:rPr>
              <w:rStyle w:val="Testosegnaposto"/>
            </w:rPr>
            <w:t>Scegliere un elemento.</w:t>
          </w:r>
        </w:sdtContent>
      </w:sdt>
      <w:r w:rsidRPr="003322E0">
        <w:rPr>
          <w:color w:val="283890"/>
          <w:sz w:val="24"/>
          <w:szCs w:val="24"/>
        </w:rPr>
        <w:t xml:space="preserve">   </w:t>
      </w:r>
    </w:p>
    <w:p w14:paraId="7D0C8F2C" w14:textId="77777777" w:rsidR="001234C3" w:rsidRPr="003322E0" w:rsidRDefault="001234C3" w:rsidP="001234C3">
      <w:pPr>
        <w:rPr>
          <w:color w:val="283890"/>
          <w:sz w:val="24"/>
          <w:szCs w:val="24"/>
        </w:rPr>
      </w:pPr>
      <w:r>
        <w:rPr>
          <w:color w:val="283890"/>
          <w:sz w:val="24"/>
          <w:szCs w:val="24"/>
        </w:rPr>
        <w:t xml:space="preserve">Età gestazionale: </w:t>
      </w:r>
      <w:r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>
        <w:rPr>
          <w:color w:val="283890"/>
          <w:sz w:val="24"/>
          <w:szCs w:val="24"/>
        </w:rPr>
        <w:t xml:space="preserve">  Età attuale: mesi </w:t>
      </w:r>
      <w:r>
        <w:rPr>
          <w:color w:val="283890"/>
          <w:sz w:val="24"/>
          <w:szCs w:val="24"/>
        </w:rPr>
        <w:fldChar w:fldCharType="begin">
          <w:ffData>
            <w:name w:val="Testo4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>
        <w:rPr>
          <w:color w:val="283890"/>
          <w:sz w:val="24"/>
          <w:szCs w:val="24"/>
        </w:rPr>
        <w:t xml:space="preserve"> Età corretta: mesi </w:t>
      </w:r>
      <w:r>
        <w:rPr>
          <w:color w:val="283890"/>
          <w:sz w:val="24"/>
          <w:szCs w:val="24"/>
        </w:rPr>
        <w:fldChar w:fldCharType="begin">
          <w:ffData>
            <w:name w:val="Testo5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>
        <w:rPr>
          <w:color w:val="283890"/>
          <w:sz w:val="24"/>
          <w:szCs w:val="24"/>
        </w:rPr>
        <w:t xml:space="preserve"> P.N.: gr. </w:t>
      </w:r>
      <w:r>
        <w:rPr>
          <w:color w:val="283890"/>
          <w:sz w:val="24"/>
          <w:szCs w:val="24"/>
        </w:rPr>
        <w:fldChar w:fldCharType="begin">
          <w:ffData>
            <w:name w:val="Testo5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</w:p>
    <w:p w14:paraId="65DD8976" w14:textId="77777777" w:rsidR="00D66073" w:rsidRPr="003322E0" w:rsidRDefault="00BA492C" w:rsidP="00BA492C">
      <w:pPr>
        <w:rPr>
          <w:color w:val="283890"/>
          <w:sz w:val="18"/>
          <w:szCs w:val="18"/>
        </w:rPr>
      </w:pPr>
      <w:r>
        <w:rPr>
          <w:color w:val="283890"/>
          <w:sz w:val="24"/>
          <w:szCs w:val="24"/>
        </w:rPr>
        <w:t xml:space="preserve">Lunghezza: cm  </w:t>
      </w:r>
      <w:r w:rsidR="00050E06"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 w:rsidR="00050E06">
        <w:rPr>
          <w:color w:val="283890"/>
          <w:sz w:val="24"/>
          <w:szCs w:val="24"/>
        </w:rPr>
        <w:instrText xml:space="preserve"> FORMTEXT </w:instrText>
      </w:r>
      <w:r w:rsidR="00050E06">
        <w:rPr>
          <w:color w:val="283890"/>
          <w:sz w:val="24"/>
          <w:szCs w:val="24"/>
        </w:rPr>
      </w:r>
      <w:r w:rsidR="00050E06">
        <w:rPr>
          <w:color w:val="283890"/>
          <w:sz w:val="24"/>
          <w:szCs w:val="24"/>
        </w:rPr>
        <w:fldChar w:fldCharType="separate"/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color w:val="283890"/>
          <w:sz w:val="24"/>
          <w:szCs w:val="24"/>
        </w:rPr>
        <w:fldChar w:fldCharType="end"/>
      </w:r>
      <w:r>
        <w:rPr>
          <w:color w:val="283890"/>
          <w:sz w:val="24"/>
          <w:szCs w:val="24"/>
        </w:rPr>
        <w:t xml:space="preserve"> Peso: kg </w:t>
      </w:r>
      <w:r w:rsidR="00050E06"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 w:rsidR="00050E06">
        <w:rPr>
          <w:color w:val="283890"/>
          <w:sz w:val="24"/>
          <w:szCs w:val="24"/>
        </w:rPr>
        <w:instrText xml:space="preserve"> FORMTEXT </w:instrText>
      </w:r>
      <w:r w:rsidR="00050E06">
        <w:rPr>
          <w:color w:val="283890"/>
          <w:sz w:val="24"/>
          <w:szCs w:val="24"/>
        </w:rPr>
      </w:r>
      <w:r w:rsidR="00050E06">
        <w:rPr>
          <w:color w:val="283890"/>
          <w:sz w:val="24"/>
          <w:szCs w:val="24"/>
        </w:rPr>
        <w:fldChar w:fldCharType="separate"/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color w:val="283890"/>
          <w:sz w:val="24"/>
          <w:szCs w:val="24"/>
        </w:rPr>
        <w:fldChar w:fldCharType="end"/>
      </w:r>
      <w:r>
        <w:rPr>
          <w:color w:val="283890"/>
          <w:sz w:val="24"/>
          <w:szCs w:val="24"/>
        </w:rPr>
        <w:t xml:space="preserve"> BMI: </w:t>
      </w:r>
      <w:r w:rsidR="00050E06"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 w:rsidR="00050E06">
        <w:rPr>
          <w:color w:val="283890"/>
          <w:sz w:val="24"/>
          <w:szCs w:val="24"/>
        </w:rPr>
        <w:instrText xml:space="preserve"> FORMTEXT </w:instrText>
      </w:r>
      <w:r w:rsidR="00050E06">
        <w:rPr>
          <w:color w:val="283890"/>
          <w:sz w:val="24"/>
          <w:szCs w:val="24"/>
        </w:rPr>
      </w:r>
      <w:r w:rsidR="00050E06">
        <w:rPr>
          <w:color w:val="283890"/>
          <w:sz w:val="24"/>
          <w:szCs w:val="24"/>
        </w:rPr>
        <w:fldChar w:fldCharType="separate"/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color w:val="283890"/>
          <w:sz w:val="24"/>
          <w:szCs w:val="24"/>
        </w:rPr>
        <w:fldChar w:fldCharType="end"/>
      </w:r>
      <w:r w:rsidRPr="002E4436">
        <w:rPr>
          <w:color w:val="283890"/>
          <w:sz w:val="24"/>
          <w:szCs w:val="24"/>
        </w:rPr>
        <w:t xml:space="preserve"> </w:t>
      </w:r>
      <w:r>
        <w:rPr>
          <w:color w:val="283890"/>
          <w:sz w:val="24"/>
          <w:szCs w:val="24"/>
        </w:rPr>
        <w:t xml:space="preserve">C.C.: cm </w:t>
      </w:r>
      <w:r w:rsidR="00050E06"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 w:rsidR="00050E06">
        <w:rPr>
          <w:color w:val="283890"/>
          <w:sz w:val="24"/>
          <w:szCs w:val="24"/>
        </w:rPr>
        <w:instrText xml:space="preserve"> FORMTEXT </w:instrText>
      </w:r>
      <w:r w:rsidR="00050E06">
        <w:rPr>
          <w:color w:val="283890"/>
          <w:sz w:val="24"/>
          <w:szCs w:val="24"/>
        </w:rPr>
      </w:r>
      <w:r w:rsidR="00050E06">
        <w:rPr>
          <w:color w:val="283890"/>
          <w:sz w:val="24"/>
          <w:szCs w:val="24"/>
        </w:rPr>
        <w:fldChar w:fldCharType="separate"/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noProof/>
          <w:color w:val="283890"/>
          <w:sz w:val="24"/>
          <w:szCs w:val="24"/>
        </w:rPr>
        <w:t> </w:t>
      </w:r>
      <w:r w:rsidR="00050E06">
        <w:rPr>
          <w:color w:val="283890"/>
          <w:sz w:val="24"/>
          <w:szCs w:val="24"/>
        </w:rPr>
        <w:fldChar w:fldCharType="end"/>
      </w:r>
    </w:p>
    <w:p w14:paraId="7EEF6515" w14:textId="77777777" w:rsidR="00BA492C" w:rsidRPr="000813E1" w:rsidRDefault="00BA492C" w:rsidP="00BA492C">
      <w:pPr>
        <w:tabs>
          <w:tab w:val="center" w:pos="7938"/>
          <w:tab w:val="center" w:pos="8647"/>
          <w:tab w:val="center" w:pos="9214"/>
        </w:tabs>
        <w:spacing w:after="0"/>
        <w:rPr>
          <w:caps/>
          <w:color w:val="283890"/>
          <w:sz w:val="18"/>
          <w:szCs w:val="18"/>
        </w:rPr>
      </w:pPr>
      <w:r w:rsidRPr="003322E0">
        <w:rPr>
          <w:color w:val="283890"/>
          <w:sz w:val="19"/>
          <w:szCs w:val="19"/>
        </w:rPr>
        <w:tab/>
        <w:t>Sì</w:t>
      </w:r>
      <w:r>
        <w:rPr>
          <w:color w:val="283890"/>
          <w:sz w:val="19"/>
          <w:szCs w:val="19"/>
        </w:rPr>
        <w:tab/>
      </w:r>
      <w:r w:rsidRPr="003322E0">
        <w:rPr>
          <w:color w:val="283890"/>
          <w:sz w:val="19"/>
          <w:szCs w:val="19"/>
        </w:rPr>
        <w:t>Q.v.</w:t>
      </w:r>
      <w:r>
        <w:rPr>
          <w:color w:val="283890"/>
          <w:sz w:val="19"/>
          <w:szCs w:val="19"/>
        </w:rPr>
        <w:tab/>
      </w:r>
      <w:r w:rsidRPr="003322E0">
        <w:rPr>
          <w:color w:val="283890"/>
          <w:sz w:val="19"/>
          <w:szCs w:val="19"/>
        </w:rPr>
        <w:t>No</w:t>
      </w:r>
    </w:p>
    <w:p w14:paraId="4105C214" w14:textId="77777777" w:rsidR="00D66073" w:rsidRPr="00BA492C" w:rsidRDefault="00D66073" w:rsidP="00BA492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3322E0">
        <w:rPr>
          <w:color w:val="283890"/>
          <w:sz w:val="19"/>
          <w:szCs w:val="19"/>
        </w:rPr>
        <w:t xml:space="preserve">1) </w:t>
      </w:r>
      <w:r w:rsidRPr="00BA492C">
        <w:rPr>
          <w:color w:val="1F497D" w:themeColor="text2"/>
          <w:sz w:val="19"/>
          <w:szCs w:val="19"/>
        </w:rPr>
        <w:t>Mette in atto movimenti anticipatori? (es. apre</w:t>
      </w:r>
      <w:r w:rsidR="005D3479" w:rsidRPr="00BA492C">
        <w:rPr>
          <w:color w:val="1F497D" w:themeColor="text2"/>
          <w:sz w:val="19"/>
          <w:szCs w:val="19"/>
        </w:rPr>
        <w:t xml:space="preserve"> </w:t>
      </w:r>
      <w:r w:rsidRPr="00BA492C">
        <w:rPr>
          <w:color w:val="1F497D" w:themeColor="text2"/>
          <w:sz w:val="19"/>
          <w:szCs w:val="19"/>
        </w:rPr>
        <w:t>la bocca quando sta per essere imboccato)</w:t>
      </w:r>
      <w:r w:rsidR="00BA492C" w:rsidRPr="00BA492C">
        <w:rPr>
          <w:color w:val="1F497D" w:themeColor="text2"/>
          <w:sz w:val="19"/>
          <w:szCs w:val="19"/>
        </w:rPr>
        <w:t xml:space="preserve"> 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63367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⓪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774090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①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600151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②</w:t>
      </w:r>
    </w:p>
    <w:p w14:paraId="14F33F07" w14:textId="77777777" w:rsidR="00D66073" w:rsidRPr="00BA492C" w:rsidRDefault="007C046B" w:rsidP="00BA492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BA492C">
        <w:rPr>
          <w:color w:val="1F497D" w:themeColor="text2"/>
          <w:sz w:val="19"/>
          <w:szCs w:val="19"/>
        </w:rPr>
        <w:t>2</w:t>
      </w:r>
      <w:r w:rsidR="00D66073" w:rsidRPr="00BA492C">
        <w:rPr>
          <w:color w:val="1F497D" w:themeColor="text2"/>
          <w:sz w:val="19"/>
          <w:szCs w:val="19"/>
        </w:rPr>
        <w:t>) Se preso in braccio</w:t>
      </w:r>
      <w:r w:rsidR="00E075C6" w:rsidRPr="00BA492C">
        <w:rPr>
          <w:color w:val="1F497D" w:themeColor="text2"/>
          <w:sz w:val="19"/>
          <w:szCs w:val="19"/>
        </w:rPr>
        <w:t>, s</w:t>
      </w:r>
      <w:r w:rsidR="00D66073" w:rsidRPr="00BA492C">
        <w:rPr>
          <w:color w:val="1F497D" w:themeColor="text2"/>
          <w:sz w:val="19"/>
          <w:szCs w:val="19"/>
        </w:rPr>
        <w:t>i adatta alla presa?</w:t>
      </w:r>
      <w:r w:rsidR="00BA492C" w:rsidRPr="00BA492C">
        <w:rPr>
          <w:color w:val="1F497D" w:themeColor="text2"/>
          <w:sz w:val="19"/>
          <w:szCs w:val="19"/>
        </w:rPr>
        <w:t xml:space="preserve"> 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330823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⓪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356591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①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966266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②</w:t>
      </w:r>
    </w:p>
    <w:p w14:paraId="52C5A724" w14:textId="77777777" w:rsidR="00D66073" w:rsidRPr="00BA492C" w:rsidRDefault="007C046B" w:rsidP="00BA492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BA492C">
        <w:rPr>
          <w:color w:val="1F497D" w:themeColor="text2"/>
          <w:sz w:val="19"/>
          <w:szCs w:val="19"/>
        </w:rPr>
        <w:t>3</w:t>
      </w:r>
      <w:r w:rsidR="00D66073" w:rsidRPr="00BA492C">
        <w:rPr>
          <w:color w:val="1F497D" w:themeColor="text2"/>
          <w:sz w:val="19"/>
          <w:szCs w:val="19"/>
        </w:rPr>
        <w:t>)</w:t>
      </w:r>
      <w:r w:rsidR="00C0033F" w:rsidRPr="00BA492C">
        <w:rPr>
          <w:b/>
          <w:color w:val="1F497D" w:themeColor="text2"/>
          <w:sz w:val="19"/>
          <w:szCs w:val="19"/>
        </w:rPr>
        <w:t xml:space="preserve"> Richiama l’attenzione se l’adulto interrompe una sequenza interattiva?</w:t>
      </w:r>
      <w:r w:rsidR="00BA492C" w:rsidRPr="00BA492C">
        <w:rPr>
          <w:color w:val="1F497D" w:themeColor="text2"/>
          <w:sz w:val="19"/>
          <w:szCs w:val="19"/>
        </w:rPr>
        <w:t xml:space="preserve"> 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241567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⓪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393823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①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917065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②</w:t>
      </w:r>
    </w:p>
    <w:p w14:paraId="03A9E161" w14:textId="77777777" w:rsidR="00D66073" w:rsidRPr="00BA492C" w:rsidRDefault="007C046B" w:rsidP="00BA492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BA492C">
        <w:rPr>
          <w:color w:val="1F497D" w:themeColor="text2"/>
          <w:sz w:val="19"/>
          <w:szCs w:val="19"/>
        </w:rPr>
        <w:t>4</w:t>
      </w:r>
      <w:r w:rsidR="007F5AA6" w:rsidRPr="00BA492C">
        <w:rPr>
          <w:color w:val="1F497D" w:themeColor="text2"/>
          <w:sz w:val="19"/>
          <w:szCs w:val="19"/>
        </w:rPr>
        <w:t>) Si lascia facilmente vestire/s</w:t>
      </w:r>
      <w:r w:rsidR="00D66073" w:rsidRPr="00BA492C">
        <w:rPr>
          <w:color w:val="1F497D" w:themeColor="text2"/>
          <w:sz w:val="19"/>
          <w:szCs w:val="19"/>
        </w:rPr>
        <w:t xml:space="preserve">pogliare? 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92555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⓪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996865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①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2033564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②</w:t>
      </w:r>
    </w:p>
    <w:p w14:paraId="2737FCCA" w14:textId="77777777" w:rsidR="00D66073" w:rsidRPr="00BA492C" w:rsidRDefault="007C046B" w:rsidP="00BA492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BA492C">
        <w:rPr>
          <w:color w:val="1F497D" w:themeColor="text2"/>
          <w:sz w:val="19"/>
          <w:szCs w:val="19"/>
        </w:rPr>
        <w:t>5</w:t>
      </w:r>
      <w:r w:rsidR="00D66073" w:rsidRPr="00BA492C">
        <w:rPr>
          <w:color w:val="1F497D" w:themeColor="text2"/>
          <w:sz w:val="19"/>
          <w:szCs w:val="19"/>
        </w:rPr>
        <w:t xml:space="preserve">) Reagisce esageratamente a suoni e rumori? (soprassalta, si irrita, </w:t>
      </w:r>
      <w:r w:rsidR="004B21B9" w:rsidRPr="00BA492C">
        <w:rPr>
          <w:color w:val="1F497D" w:themeColor="text2"/>
          <w:sz w:val="19"/>
          <w:szCs w:val="19"/>
        </w:rPr>
        <w:t>cerca di evitarli</w:t>
      </w:r>
      <w:r w:rsidR="00D66073" w:rsidRPr="00BA492C">
        <w:rPr>
          <w:color w:val="1F497D" w:themeColor="text2"/>
          <w:sz w:val="19"/>
          <w:szCs w:val="19"/>
        </w:rPr>
        <w:t xml:space="preserve">) 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023205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 xml:space="preserve"> ②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652832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 xml:space="preserve"> ①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825969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⓪</w:t>
      </w:r>
    </w:p>
    <w:p w14:paraId="29E98DDA" w14:textId="77777777" w:rsidR="00D66073" w:rsidRPr="00BA492C" w:rsidRDefault="007C046B" w:rsidP="00BA492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BA492C">
        <w:rPr>
          <w:color w:val="1F497D" w:themeColor="text2"/>
          <w:sz w:val="19"/>
          <w:szCs w:val="19"/>
        </w:rPr>
        <w:t>6</w:t>
      </w:r>
      <w:r w:rsidR="00D66073" w:rsidRPr="00BA492C">
        <w:rPr>
          <w:color w:val="1F497D" w:themeColor="text2"/>
          <w:sz w:val="19"/>
          <w:szCs w:val="19"/>
        </w:rPr>
        <w:t>) Si gira verso la fonte dello stimolo</w:t>
      </w:r>
      <w:r w:rsidR="00AF18BE" w:rsidRPr="00BA492C">
        <w:rPr>
          <w:color w:val="1F497D" w:themeColor="text2"/>
          <w:sz w:val="19"/>
          <w:szCs w:val="19"/>
        </w:rPr>
        <w:t xml:space="preserve"> sonoro</w:t>
      </w:r>
      <w:r w:rsidR="00D66073" w:rsidRPr="00BA492C">
        <w:rPr>
          <w:color w:val="1F497D" w:themeColor="text2"/>
          <w:sz w:val="19"/>
          <w:szCs w:val="19"/>
        </w:rPr>
        <w:t xml:space="preserve">? 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572645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⓪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828669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①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246796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②</w:t>
      </w:r>
    </w:p>
    <w:p w14:paraId="7FF3AE12" w14:textId="77777777" w:rsidR="00D66073" w:rsidRPr="00BA492C" w:rsidRDefault="007C046B" w:rsidP="00BA492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BA492C">
        <w:rPr>
          <w:b/>
          <w:color w:val="1F497D" w:themeColor="text2"/>
          <w:sz w:val="19"/>
          <w:szCs w:val="19"/>
        </w:rPr>
        <w:t>7</w:t>
      </w:r>
      <w:r w:rsidR="00D66073" w:rsidRPr="00BA492C">
        <w:rPr>
          <w:b/>
          <w:color w:val="1F497D" w:themeColor="text2"/>
          <w:sz w:val="19"/>
          <w:szCs w:val="19"/>
        </w:rPr>
        <w:t xml:space="preserve">) </w:t>
      </w:r>
      <w:r w:rsidR="00237F73" w:rsidRPr="00BA492C">
        <w:rPr>
          <w:b/>
          <w:color w:val="1F497D" w:themeColor="text2"/>
          <w:sz w:val="19"/>
          <w:szCs w:val="19"/>
        </w:rPr>
        <w:t>H</w:t>
      </w:r>
      <w:r w:rsidR="00D66073" w:rsidRPr="00BA492C">
        <w:rPr>
          <w:b/>
          <w:color w:val="1F497D" w:themeColor="text2"/>
          <w:sz w:val="19"/>
          <w:szCs w:val="19"/>
        </w:rPr>
        <w:t>a difficoltà a girare la testa</w:t>
      </w:r>
      <w:r w:rsidR="004B21B9" w:rsidRPr="00BA492C">
        <w:rPr>
          <w:b/>
          <w:color w:val="1F497D" w:themeColor="text2"/>
          <w:sz w:val="19"/>
          <w:szCs w:val="19"/>
        </w:rPr>
        <w:t xml:space="preserve"> verso un lato</w:t>
      </w:r>
      <w:r w:rsidR="00237F73" w:rsidRPr="00BA492C">
        <w:rPr>
          <w:b/>
          <w:color w:val="1F497D" w:themeColor="text2"/>
          <w:sz w:val="19"/>
          <w:szCs w:val="19"/>
        </w:rPr>
        <w:t xml:space="preserve"> quando è disteso</w:t>
      </w:r>
      <w:r w:rsidR="00AF18BE" w:rsidRPr="00BA492C">
        <w:rPr>
          <w:b/>
          <w:color w:val="1F497D" w:themeColor="text2"/>
          <w:sz w:val="19"/>
          <w:szCs w:val="19"/>
        </w:rPr>
        <w:t xml:space="preserve"> (</w:t>
      </w:r>
      <w:r w:rsidR="004B21B9" w:rsidRPr="00BA492C">
        <w:rPr>
          <w:b/>
          <w:color w:val="1F497D" w:themeColor="text2"/>
          <w:sz w:val="19"/>
          <w:szCs w:val="19"/>
        </w:rPr>
        <w:t>è ruotata</w:t>
      </w:r>
      <w:r w:rsidR="00AF18BE" w:rsidRPr="00BA492C">
        <w:rPr>
          <w:b/>
          <w:color w:val="1F497D" w:themeColor="text2"/>
          <w:sz w:val="19"/>
          <w:szCs w:val="19"/>
        </w:rPr>
        <w:t xml:space="preserve"> sempre da una parte)</w:t>
      </w:r>
      <w:r w:rsidR="00D66073" w:rsidRPr="00BA492C">
        <w:rPr>
          <w:b/>
          <w:color w:val="1F497D" w:themeColor="text2"/>
          <w:sz w:val="19"/>
          <w:szCs w:val="19"/>
        </w:rPr>
        <w:t>?</w:t>
      </w:r>
      <w:r w:rsidR="00D66073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770501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 xml:space="preserve"> ②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474832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 xml:space="preserve"> ①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74056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⓪</w:t>
      </w:r>
    </w:p>
    <w:p w14:paraId="4269EC7D" w14:textId="77777777" w:rsidR="00D66073" w:rsidRPr="00BA492C" w:rsidRDefault="007C046B" w:rsidP="00BA492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  <w:lang w:val="en-US"/>
        </w:rPr>
      </w:pPr>
      <w:r w:rsidRPr="00BA492C">
        <w:rPr>
          <w:b/>
          <w:color w:val="1F497D" w:themeColor="text2"/>
          <w:sz w:val="19"/>
          <w:szCs w:val="19"/>
        </w:rPr>
        <w:t>8</w:t>
      </w:r>
      <w:r w:rsidR="00D66073" w:rsidRPr="00BA492C">
        <w:rPr>
          <w:b/>
          <w:color w:val="1F497D" w:themeColor="text2"/>
          <w:sz w:val="19"/>
          <w:szCs w:val="19"/>
        </w:rPr>
        <w:t xml:space="preserve">) È attratto dai </w:t>
      </w:r>
      <w:r w:rsidR="00ED0741" w:rsidRPr="00BA492C">
        <w:rPr>
          <w:b/>
          <w:color w:val="1F497D" w:themeColor="text2"/>
          <w:sz w:val="19"/>
          <w:szCs w:val="19"/>
        </w:rPr>
        <w:t>giochi adatti all’età</w:t>
      </w:r>
      <w:r w:rsidR="00D66073" w:rsidRPr="00BA492C">
        <w:rPr>
          <w:b/>
          <w:color w:val="1F497D" w:themeColor="text2"/>
          <w:sz w:val="19"/>
          <w:szCs w:val="19"/>
        </w:rPr>
        <w:t>?</w:t>
      </w:r>
      <w:r w:rsidR="00ED0741" w:rsidRPr="00BA492C">
        <w:rPr>
          <w:b/>
          <w:color w:val="1F497D" w:themeColor="text2"/>
          <w:sz w:val="19"/>
          <w:szCs w:val="19"/>
        </w:rPr>
        <w:t xml:space="preserve"> </w:t>
      </w:r>
      <w:r w:rsidR="007F5AA6" w:rsidRPr="00BA492C">
        <w:rPr>
          <w:b/>
          <w:color w:val="1F497D" w:themeColor="text2"/>
          <w:sz w:val="19"/>
          <w:szCs w:val="19"/>
          <w:lang w:val="en-US"/>
        </w:rPr>
        <w:t>(es. s</w:t>
      </w:r>
      <w:r w:rsidR="00ED0741" w:rsidRPr="00BA492C">
        <w:rPr>
          <w:b/>
          <w:color w:val="1F497D" w:themeColor="text2"/>
          <w:sz w:val="19"/>
          <w:szCs w:val="19"/>
          <w:lang w:val="en-US"/>
        </w:rPr>
        <w:t xml:space="preserve">onagli, </w:t>
      </w:r>
      <w:r w:rsidR="00ED0741" w:rsidRPr="00BA492C">
        <w:rPr>
          <w:b/>
          <w:color w:val="1F497D" w:themeColor="text2"/>
          <w:sz w:val="19"/>
          <w:szCs w:val="19"/>
        </w:rPr>
        <w:t>palline</w:t>
      </w:r>
      <w:r w:rsidR="00ED0741" w:rsidRPr="00BA492C">
        <w:rPr>
          <w:b/>
          <w:color w:val="1F497D" w:themeColor="text2"/>
          <w:sz w:val="19"/>
          <w:szCs w:val="19"/>
          <w:lang w:val="en-US"/>
        </w:rPr>
        <w:t xml:space="preserve"> colorate…)</w:t>
      </w:r>
      <w:r w:rsidR="00D66073" w:rsidRPr="00BA492C">
        <w:rPr>
          <w:color w:val="1F497D" w:themeColor="text2"/>
          <w:sz w:val="19"/>
          <w:szCs w:val="19"/>
          <w:lang w:val="en-US"/>
        </w:rPr>
        <w:t xml:space="preserve"> 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2095358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⓪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452386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①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405766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②</w:t>
      </w:r>
    </w:p>
    <w:p w14:paraId="74A24C4D" w14:textId="77777777" w:rsidR="00D66073" w:rsidRPr="00BA492C" w:rsidRDefault="007C046B" w:rsidP="00BA492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BA492C">
        <w:rPr>
          <w:color w:val="1F497D" w:themeColor="text2"/>
          <w:sz w:val="19"/>
          <w:szCs w:val="19"/>
        </w:rPr>
        <w:t>9</w:t>
      </w:r>
      <w:r w:rsidR="00D66073" w:rsidRPr="00BA492C">
        <w:rPr>
          <w:color w:val="1F497D" w:themeColor="text2"/>
          <w:sz w:val="19"/>
          <w:szCs w:val="19"/>
        </w:rPr>
        <w:t>) È capace di seguire con lo sguardo un oggetto</w:t>
      </w:r>
      <w:r w:rsidR="00237F73" w:rsidRPr="00BA492C">
        <w:rPr>
          <w:color w:val="1F497D" w:themeColor="text2"/>
          <w:sz w:val="19"/>
          <w:szCs w:val="19"/>
        </w:rPr>
        <w:t xml:space="preserve"> in movimento</w:t>
      </w:r>
      <w:r w:rsidR="00D66073" w:rsidRPr="00BA492C">
        <w:rPr>
          <w:color w:val="1F497D" w:themeColor="text2"/>
          <w:sz w:val="19"/>
          <w:szCs w:val="19"/>
        </w:rPr>
        <w:t>? (</w:t>
      </w:r>
      <w:r w:rsidR="00ED0741" w:rsidRPr="00BA492C">
        <w:rPr>
          <w:color w:val="1F497D" w:themeColor="text2"/>
          <w:sz w:val="19"/>
          <w:szCs w:val="19"/>
        </w:rPr>
        <w:t xml:space="preserve">es. </w:t>
      </w:r>
      <w:r w:rsidR="00D66073" w:rsidRPr="00BA492C">
        <w:rPr>
          <w:color w:val="1F497D" w:themeColor="text2"/>
          <w:sz w:val="19"/>
          <w:szCs w:val="19"/>
        </w:rPr>
        <w:t>macchina, bolla di sapone…)</w:t>
      </w:r>
      <w:r w:rsidR="00BA492C" w:rsidRPr="00BA492C">
        <w:rPr>
          <w:color w:val="1F497D" w:themeColor="text2"/>
          <w:sz w:val="19"/>
          <w:szCs w:val="19"/>
        </w:rPr>
        <w:t xml:space="preserve"> 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994524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⓪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878469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①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477581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②</w:t>
      </w:r>
    </w:p>
    <w:p w14:paraId="11561E76" w14:textId="77777777" w:rsidR="00D66073" w:rsidRPr="00BA492C" w:rsidRDefault="007C046B" w:rsidP="00BA492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BA492C">
        <w:rPr>
          <w:color w:val="1F497D" w:themeColor="text2"/>
          <w:sz w:val="19"/>
          <w:szCs w:val="19"/>
        </w:rPr>
        <w:t>10</w:t>
      </w:r>
      <w:r w:rsidR="00D66073" w:rsidRPr="00BA492C">
        <w:rPr>
          <w:color w:val="1F497D" w:themeColor="text2"/>
          <w:sz w:val="19"/>
          <w:szCs w:val="19"/>
        </w:rPr>
        <w:t xml:space="preserve">) </w:t>
      </w:r>
      <w:r w:rsidR="006649C8" w:rsidRPr="00BA492C">
        <w:rPr>
          <w:color w:val="1F497D" w:themeColor="text2"/>
          <w:sz w:val="19"/>
          <w:szCs w:val="19"/>
        </w:rPr>
        <w:t xml:space="preserve">Durante </w:t>
      </w:r>
      <w:r w:rsidR="007F5AA6" w:rsidRPr="00BA492C">
        <w:rPr>
          <w:color w:val="1F497D" w:themeColor="text2"/>
          <w:sz w:val="19"/>
          <w:szCs w:val="19"/>
        </w:rPr>
        <w:t xml:space="preserve">l’allattamento o </w:t>
      </w:r>
      <w:r w:rsidR="006649C8" w:rsidRPr="00BA492C">
        <w:rPr>
          <w:color w:val="1F497D" w:themeColor="text2"/>
          <w:sz w:val="19"/>
          <w:szCs w:val="19"/>
        </w:rPr>
        <w:t>il pasto</w:t>
      </w:r>
      <w:r w:rsidR="00D66073" w:rsidRPr="00BA492C">
        <w:rPr>
          <w:color w:val="1F497D" w:themeColor="text2"/>
          <w:sz w:val="19"/>
          <w:szCs w:val="19"/>
        </w:rPr>
        <w:t>, partecipa attivamente con lo sguardo</w:t>
      </w:r>
      <w:r w:rsidR="00AF18BE" w:rsidRPr="00BA492C">
        <w:rPr>
          <w:color w:val="1F497D" w:themeColor="text2"/>
          <w:sz w:val="19"/>
          <w:szCs w:val="19"/>
        </w:rPr>
        <w:t xml:space="preserve"> e con il corpo</w:t>
      </w:r>
      <w:r w:rsidR="00D66073" w:rsidRPr="00BA492C">
        <w:rPr>
          <w:color w:val="1F497D" w:themeColor="text2"/>
          <w:sz w:val="19"/>
          <w:szCs w:val="19"/>
        </w:rPr>
        <w:t>?</w:t>
      </w:r>
      <w:r w:rsidR="00BA492C" w:rsidRPr="00BA492C">
        <w:rPr>
          <w:color w:val="1F497D" w:themeColor="text2"/>
          <w:sz w:val="19"/>
          <w:szCs w:val="19"/>
        </w:rPr>
        <w:t xml:space="preserve"> 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239689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⓪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098753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①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647181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②</w:t>
      </w:r>
    </w:p>
    <w:p w14:paraId="2FDB4B57" w14:textId="77777777" w:rsidR="00D66073" w:rsidRPr="00BA492C" w:rsidRDefault="007C046B" w:rsidP="00BA492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BA492C">
        <w:rPr>
          <w:b/>
          <w:color w:val="1F497D" w:themeColor="text2"/>
          <w:sz w:val="19"/>
          <w:szCs w:val="19"/>
        </w:rPr>
        <w:t>11</w:t>
      </w:r>
      <w:r w:rsidR="00D66073" w:rsidRPr="00BA492C">
        <w:rPr>
          <w:b/>
          <w:color w:val="1F497D" w:themeColor="text2"/>
          <w:sz w:val="19"/>
          <w:szCs w:val="19"/>
        </w:rPr>
        <w:t xml:space="preserve">) </w:t>
      </w:r>
      <w:r w:rsidR="00AF18BE" w:rsidRPr="00BA492C">
        <w:rPr>
          <w:b/>
          <w:color w:val="1F497D" w:themeColor="text2"/>
          <w:sz w:val="19"/>
          <w:szCs w:val="19"/>
        </w:rPr>
        <w:t>Emette suoni spontanei (vocalizzi</w:t>
      </w:r>
      <w:r w:rsidR="007F5AA6" w:rsidRPr="00BA492C">
        <w:rPr>
          <w:b/>
          <w:color w:val="1F497D" w:themeColor="text2"/>
          <w:sz w:val="19"/>
          <w:szCs w:val="19"/>
        </w:rPr>
        <w:t>, lallazioni</w:t>
      </w:r>
      <w:r w:rsidR="00AF18BE" w:rsidRPr="00BA492C">
        <w:rPr>
          <w:b/>
          <w:color w:val="1F497D" w:themeColor="text2"/>
          <w:sz w:val="19"/>
          <w:szCs w:val="19"/>
        </w:rPr>
        <w:t>) e/o risponde ai suoni producendo altri suoni</w:t>
      </w:r>
      <w:r w:rsidR="00D66073" w:rsidRPr="00BA492C">
        <w:rPr>
          <w:b/>
          <w:color w:val="1F497D" w:themeColor="text2"/>
          <w:sz w:val="19"/>
          <w:szCs w:val="19"/>
        </w:rPr>
        <w:t>?</w:t>
      </w:r>
      <w:r w:rsidR="00D66073" w:rsidRPr="00BA492C">
        <w:rPr>
          <w:color w:val="1F497D" w:themeColor="text2"/>
          <w:sz w:val="19"/>
          <w:szCs w:val="19"/>
        </w:rPr>
        <w:t xml:space="preserve"> 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863131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⓪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568412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①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936904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②</w:t>
      </w:r>
    </w:p>
    <w:p w14:paraId="0AE62479" w14:textId="77777777" w:rsidR="00D66073" w:rsidRPr="00BA492C" w:rsidRDefault="007C046B" w:rsidP="00BA492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BA492C">
        <w:rPr>
          <w:color w:val="1F497D" w:themeColor="text2"/>
          <w:sz w:val="19"/>
          <w:szCs w:val="19"/>
        </w:rPr>
        <w:t>12</w:t>
      </w:r>
      <w:r w:rsidR="00D66073" w:rsidRPr="00BA492C">
        <w:rPr>
          <w:color w:val="1F497D" w:themeColor="text2"/>
          <w:sz w:val="19"/>
          <w:szCs w:val="19"/>
        </w:rPr>
        <w:t xml:space="preserve">) Rifiuta </w:t>
      </w:r>
      <w:r w:rsidR="006649C8" w:rsidRPr="00BA492C">
        <w:rPr>
          <w:color w:val="1F497D" w:themeColor="text2"/>
          <w:sz w:val="19"/>
          <w:szCs w:val="19"/>
        </w:rPr>
        <w:t>l’alimentazione</w:t>
      </w:r>
      <w:r w:rsidR="00D66073" w:rsidRPr="00BA492C">
        <w:rPr>
          <w:color w:val="1F497D" w:themeColor="text2"/>
          <w:sz w:val="19"/>
          <w:szCs w:val="19"/>
        </w:rPr>
        <w:t xml:space="preserve">? 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2015605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 xml:space="preserve"> ②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887991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 xml:space="preserve"> ①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279530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⓪</w:t>
      </w:r>
    </w:p>
    <w:p w14:paraId="3A11DD98" w14:textId="77777777" w:rsidR="00D66073" w:rsidRPr="00BA492C" w:rsidRDefault="007C046B" w:rsidP="00BA492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BA492C">
        <w:rPr>
          <w:color w:val="1F497D" w:themeColor="text2"/>
          <w:sz w:val="19"/>
          <w:szCs w:val="19"/>
        </w:rPr>
        <w:t>13</w:t>
      </w:r>
      <w:r w:rsidR="00D66073" w:rsidRPr="00BA492C">
        <w:rPr>
          <w:color w:val="1F497D" w:themeColor="text2"/>
          <w:sz w:val="19"/>
          <w:szCs w:val="19"/>
        </w:rPr>
        <w:t xml:space="preserve">) Ha frequenti rigurgiti? 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2100167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 xml:space="preserve"> ②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980767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 xml:space="preserve"> ①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654609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⓪</w:t>
      </w:r>
    </w:p>
    <w:p w14:paraId="5A6EED6E" w14:textId="77777777" w:rsidR="00D66073" w:rsidRPr="00BA492C" w:rsidRDefault="007C046B" w:rsidP="00BA492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BA492C">
        <w:rPr>
          <w:color w:val="1F497D" w:themeColor="text2"/>
          <w:sz w:val="19"/>
          <w:szCs w:val="19"/>
        </w:rPr>
        <w:t>14</w:t>
      </w:r>
      <w:r w:rsidR="00D66073" w:rsidRPr="00BA492C">
        <w:rPr>
          <w:color w:val="1F497D" w:themeColor="text2"/>
          <w:sz w:val="19"/>
          <w:szCs w:val="19"/>
        </w:rPr>
        <w:t>) È facilmente consolabile</w:t>
      </w:r>
      <w:r w:rsidR="00237F73" w:rsidRPr="00BA492C">
        <w:rPr>
          <w:color w:val="1F497D" w:themeColor="text2"/>
          <w:sz w:val="19"/>
          <w:szCs w:val="19"/>
        </w:rPr>
        <w:t xml:space="preserve"> quando piange</w:t>
      </w:r>
      <w:r w:rsidR="00D66073" w:rsidRPr="00BA492C">
        <w:rPr>
          <w:color w:val="1F497D" w:themeColor="text2"/>
          <w:sz w:val="19"/>
          <w:szCs w:val="19"/>
        </w:rPr>
        <w:t>?</w:t>
      </w:r>
      <w:r w:rsidR="00BA492C" w:rsidRPr="00BA492C">
        <w:rPr>
          <w:color w:val="1F497D" w:themeColor="text2"/>
          <w:sz w:val="19"/>
          <w:szCs w:val="19"/>
        </w:rPr>
        <w:t xml:space="preserve"> 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715724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⓪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2126764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①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847511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②</w:t>
      </w:r>
    </w:p>
    <w:p w14:paraId="6C976D4D" w14:textId="77777777" w:rsidR="00D66073" w:rsidRPr="00BA492C" w:rsidRDefault="007C046B" w:rsidP="00BA492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BA492C">
        <w:rPr>
          <w:color w:val="1F497D" w:themeColor="text2"/>
          <w:sz w:val="19"/>
          <w:szCs w:val="19"/>
        </w:rPr>
        <w:t>15</w:t>
      </w:r>
      <w:r w:rsidR="00D66073" w:rsidRPr="00BA492C">
        <w:rPr>
          <w:color w:val="1F497D" w:themeColor="text2"/>
          <w:sz w:val="19"/>
          <w:szCs w:val="19"/>
        </w:rPr>
        <w:t>) Si lascia coccolare</w:t>
      </w:r>
      <w:r w:rsidR="007F5AA6" w:rsidRPr="00BA492C">
        <w:rPr>
          <w:color w:val="1F497D" w:themeColor="text2"/>
          <w:sz w:val="19"/>
          <w:szCs w:val="19"/>
        </w:rPr>
        <w:t xml:space="preserve"> (dialogo tonico)</w:t>
      </w:r>
      <w:r w:rsidR="00D66073" w:rsidRPr="00BA492C">
        <w:rPr>
          <w:color w:val="1F497D" w:themeColor="text2"/>
          <w:sz w:val="19"/>
          <w:szCs w:val="19"/>
        </w:rPr>
        <w:t>?</w:t>
      </w:r>
      <w:r w:rsidR="00BA492C" w:rsidRPr="00BA492C">
        <w:rPr>
          <w:color w:val="1F497D" w:themeColor="text2"/>
          <w:sz w:val="19"/>
          <w:szCs w:val="19"/>
        </w:rPr>
        <w:t xml:space="preserve"> 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321311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⓪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629437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①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272514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②</w:t>
      </w:r>
    </w:p>
    <w:p w14:paraId="084902BC" w14:textId="77777777" w:rsidR="00D66073" w:rsidRPr="00BA492C" w:rsidRDefault="007C046B" w:rsidP="00BA492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BA492C">
        <w:rPr>
          <w:color w:val="1F497D" w:themeColor="text2"/>
          <w:sz w:val="19"/>
          <w:szCs w:val="19"/>
        </w:rPr>
        <w:t>16</w:t>
      </w:r>
      <w:r w:rsidR="00D66073" w:rsidRPr="00BA492C">
        <w:rPr>
          <w:color w:val="1F497D" w:themeColor="text2"/>
          <w:sz w:val="19"/>
          <w:szCs w:val="19"/>
        </w:rPr>
        <w:t xml:space="preserve">) Il suo sonno è </w:t>
      </w:r>
      <w:r w:rsidR="000813E1" w:rsidRPr="00BA492C">
        <w:rPr>
          <w:color w:val="1F497D" w:themeColor="text2"/>
          <w:sz w:val="19"/>
          <w:szCs w:val="19"/>
        </w:rPr>
        <w:t>irregolare?</w:t>
      </w:r>
      <w:r w:rsidR="00ED0741" w:rsidRPr="00BA492C">
        <w:rPr>
          <w:color w:val="1F497D" w:themeColor="text2"/>
          <w:sz w:val="19"/>
          <w:szCs w:val="19"/>
        </w:rPr>
        <w:t xml:space="preserve"> </w:t>
      </w:r>
      <w:r w:rsidR="000813E1" w:rsidRPr="00BA492C">
        <w:rPr>
          <w:color w:val="1F497D" w:themeColor="text2"/>
          <w:sz w:val="19"/>
          <w:szCs w:val="19"/>
        </w:rPr>
        <w:t xml:space="preserve">(difficoltà ad addormentarsi, sonno agitato, </w:t>
      </w:r>
      <w:r w:rsidR="00ED0741" w:rsidRPr="00BA492C">
        <w:rPr>
          <w:color w:val="1F497D" w:themeColor="text2"/>
          <w:sz w:val="19"/>
          <w:szCs w:val="19"/>
        </w:rPr>
        <w:t>risvegli frequent</w:t>
      </w:r>
      <w:r w:rsidR="000813E1" w:rsidRPr="00BA492C">
        <w:rPr>
          <w:color w:val="1F497D" w:themeColor="text2"/>
          <w:sz w:val="19"/>
          <w:szCs w:val="19"/>
        </w:rPr>
        <w:t>i)</w:t>
      </w:r>
      <w:r w:rsidR="00BA492C" w:rsidRPr="00BA492C">
        <w:rPr>
          <w:color w:val="1F497D" w:themeColor="text2"/>
          <w:sz w:val="19"/>
          <w:szCs w:val="19"/>
        </w:rPr>
        <w:t xml:space="preserve"> 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860190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 xml:space="preserve"> ②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332574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 xml:space="preserve"> ①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2118750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⓪</w:t>
      </w:r>
    </w:p>
    <w:p w14:paraId="73FA9F2A" w14:textId="77777777" w:rsidR="00D66073" w:rsidRPr="00BA492C" w:rsidRDefault="007C046B" w:rsidP="00BA492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BA492C">
        <w:rPr>
          <w:color w:val="1F497D" w:themeColor="text2"/>
          <w:sz w:val="19"/>
          <w:szCs w:val="19"/>
        </w:rPr>
        <w:t>17</w:t>
      </w:r>
      <w:r w:rsidR="00D66073" w:rsidRPr="00BA492C">
        <w:rPr>
          <w:color w:val="1F497D" w:themeColor="text2"/>
          <w:sz w:val="19"/>
          <w:szCs w:val="19"/>
        </w:rPr>
        <w:t>) Imita movimenti</w:t>
      </w:r>
      <w:r w:rsidR="007F5AA6" w:rsidRPr="00BA492C">
        <w:rPr>
          <w:color w:val="1F497D" w:themeColor="text2"/>
          <w:sz w:val="19"/>
          <w:szCs w:val="19"/>
        </w:rPr>
        <w:t xml:space="preserve"> semplici ed espressioni facciali</w:t>
      </w:r>
      <w:r w:rsidR="00D66073" w:rsidRPr="00BA492C">
        <w:rPr>
          <w:color w:val="1F497D" w:themeColor="text2"/>
          <w:sz w:val="19"/>
          <w:szCs w:val="19"/>
        </w:rPr>
        <w:t xml:space="preserve">? 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345772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⓪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861237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①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925729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②</w:t>
      </w:r>
    </w:p>
    <w:p w14:paraId="70B9094A" w14:textId="77777777" w:rsidR="00D66073" w:rsidRPr="00BA492C" w:rsidRDefault="007C046B" w:rsidP="00BA492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BA492C">
        <w:rPr>
          <w:color w:val="1F497D" w:themeColor="text2"/>
          <w:sz w:val="19"/>
          <w:szCs w:val="19"/>
        </w:rPr>
        <w:t>18</w:t>
      </w:r>
      <w:r w:rsidR="00D66073" w:rsidRPr="00BA492C">
        <w:rPr>
          <w:color w:val="1F497D" w:themeColor="text2"/>
          <w:sz w:val="19"/>
          <w:szCs w:val="19"/>
        </w:rPr>
        <w:t xml:space="preserve">) Mantiene il contatto </w:t>
      </w:r>
      <w:r w:rsidR="006649C8" w:rsidRPr="00BA492C">
        <w:rPr>
          <w:color w:val="1F497D" w:themeColor="text2"/>
          <w:sz w:val="19"/>
          <w:szCs w:val="19"/>
        </w:rPr>
        <w:t>visivo</w:t>
      </w:r>
      <w:r w:rsidR="00D66073" w:rsidRPr="00BA492C">
        <w:rPr>
          <w:color w:val="1F497D" w:themeColor="text2"/>
          <w:sz w:val="19"/>
          <w:szCs w:val="19"/>
        </w:rPr>
        <w:t xml:space="preserve"> con l’altro?</w:t>
      </w:r>
      <w:r w:rsidR="00BA492C" w:rsidRPr="00BA492C">
        <w:rPr>
          <w:color w:val="1F497D" w:themeColor="text2"/>
          <w:sz w:val="19"/>
          <w:szCs w:val="19"/>
        </w:rPr>
        <w:t xml:space="preserve"> 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485780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⓪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397362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①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2038384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②</w:t>
      </w:r>
    </w:p>
    <w:p w14:paraId="05A63F9E" w14:textId="77777777" w:rsidR="00D66073" w:rsidRPr="00BA492C" w:rsidRDefault="007C046B" w:rsidP="00BA492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BA492C">
        <w:rPr>
          <w:color w:val="1F497D" w:themeColor="text2"/>
          <w:sz w:val="19"/>
          <w:szCs w:val="19"/>
        </w:rPr>
        <w:t>19</w:t>
      </w:r>
      <w:r w:rsidR="00D66073" w:rsidRPr="00BA492C">
        <w:rPr>
          <w:color w:val="1F497D" w:themeColor="text2"/>
          <w:sz w:val="19"/>
          <w:szCs w:val="19"/>
        </w:rPr>
        <w:t>)</w:t>
      </w:r>
      <w:r w:rsidR="00C0033F" w:rsidRPr="00BA492C">
        <w:rPr>
          <w:b/>
          <w:color w:val="1F497D" w:themeColor="text2"/>
          <w:sz w:val="19"/>
          <w:szCs w:val="19"/>
        </w:rPr>
        <w:t xml:space="preserve"> Regge bene il capo?</w:t>
      </w:r>
      <w:r w:rsidR="00BA492C" w:rsidRPr="00BA492C">
        <w:rPr>
          <w:color w:val="1F497D" w:themeColor="text2"/>
          <w:sz w:val="19"/>
          <w:szCs w:val="19"/>
        </w:rPr>
        <w:t xml:space="preserve"> 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470443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⓪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807630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①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426201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BA492C">
        <w:rPr>
          <w:color w:val="1F497D" w:themeColor="text2"/>
          <w:sz w:val="19"/>
          <w:szCs w:val="19"/>
        </w:rPr>
        <w:t>②</w:t>
      </w:r>
    </w:p>
    <w:p w14:paraId="55E33AE2" w14:textId="77777777" w:rsidR="00D66073" w:rsidRDefault="007C046B" w:rsidP="00BA492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 w:rsidRPr="00BA492C">
        <w:rPr>
          <w:color w:val="1F497D" w:themeColor="text2"/>
          <w:sz w:val="19"/>
          <w:szCs w:val="19"/>
        </w:rPr>
        <w:t>20</w:t>
      </w:r>
      <w:r w:rsidR="00D66073" w:rsidRPr="00BA492C">
        <w:rPr>
          <w:color w:val="1F497D" w:themeColor="text2"/>
          <w:sz w:val="19"/>
          <w:szCs w:val="19"/>
        </w:rPr>
        <w:t xml:space="preserve">) </w:t>
      </w:r>
      <w:r w:rsidR="00D66073" w:rsidRPr="00FB3177">
        <w:rPr>
          <w:bCs/>
          <w:color w:val="1F497D" w:themeColor="text2"/>
          <w:sz w:val="19"/>
          <w:szCs w:val="19"/>
        </w:rPr>
        <w:t>Protende la mano verso l’oggetto?</w:t>
      </w:r>
      <w:r w:rsidR="00BA492C" w:rsidRPr="00BA492C">
        <w:rPr>
          <w:color w:val="1F497D" w:themeColor="text2"/>
          <w:sz w:val="19"/>
          <w:szCs w:val="19"/>
        </w:rPr>
        <w:t xml:space="preserve"> </w:t>
      </w:r>
      <w:r w:rsidR="00BA492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853344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BA492C" w:rsidRPr="003322E0">
        <w:rPr>
          <w:color w:val="283890"/>
          <w:sz w:val="19"/>
          <w:szCs w:val="19"/>
        </w:rPr>
        <w:t>⓪</w:t>
      </w:r>
      <w:r w:rsidR="00BA492C"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1846239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="00BA492C" w:rsidRPr="003322E0">
        <w:rPr>
          <w:color w:val="283890"/>
          <w:sz w:val="19"/>
          <w:szCs w:val="19"/>
        </w:rPr>
        <w:t>①</w:t>
      </w:r>
      <w:r w:rsidR="00BA492C">
        <w:rPr>
          <w:color w:val="283890"/>
          <w:sz w:val="19"/>
          <w:szCs w:val="19"/>
        </w:rPr>
        <w:tab/>
      </w:r>
      <w:sdt>
        <w:sdtPr>
          <w:rPr>
            <w:color w:val="283890"/>
            <w:sz w:val="19"/>
            <w:szCs w:val="19"/>
          </w:rPr>
          <w:id w:val="-433972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92C">
            <w:rPr>
              <w:rFonts w:ascii="MS Gothic" w:eastAsia="MS Gothic" w:hAnsi="MS Gothic" w:hint="eastAsia"/>
              <w:color w:val="283890"/>
              <w:sz w:val="19"/>
              <w:szCs w:val="19"/>
            </w:rPr>
            <w:t>☐</w:t>
          </w:r>
        </w:sdtContent>
      </w:sdt>
      <w:r w:rsidR="00BA492C" w:rsidRPr="003322E0">
        <w:rPr>
          <w:color w:val="283890"/>
          <w:sz w:val="19"/>
          <w:szCs w:val="19"/>
        </w:rPr>
        <w:t>②</w:t>
      </w:r>
    </w:p>
    <w:p w14:paraId="0956C992" w14:textId="77777777" w:rsidR="00406406" w:rsidRDefault="00406406" w:rsidP="00406406">
      <w:pPr>
        <w:tabs>
          <w:tab w:val="center" w:pos="8505"/>
        </w:tabs>
        <w:rPr>
          <w:b/>
          <w:smallCaps/>
          <w:color w:val="000080"/>
          <w:sz w:val="18"/>
          <w:szCs w:val="18"/>
        </w:rPr>
      </w:pPr>
      <w:r>
        <w:rPr>
          <w:b/>
          <w:smallCaps/>
          <w:color w:val="000080"/>
          <w:sz w:val="18"/>
          <w:szCs w:val="18"/>
        </w:rPr>
        <w:tab/>
        <w:t xml:space="preserve">Punteggio totale: </w:t>
      </w:r>
      <w:r w:rsidRPr="00900256">
        <w:rPr>
          <w:color w:val="1F497D" w:themeColor="text2"/>
          <w:sz w:val="24"/>
          <w:szCs w:val="24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00256">
        <w:rPr>
          <w:color w:val="1F497D" w:themeColor="text2"/>
          <w:sz w:val="24"/>
          <w:szCs w:val="24"/>
        </w:rPr>
        <w:instrText xml:space="preserve"> FORMTEXT </w:instrText>
      </w:r>
      <w:r w:rsidRPr="00900256">
        <w:rPr>
          <w:color w:val="1F497D" w:themeColor="text2"/>
          <w:sz w:val="24"/>
          <w:szCs w:val="24"/>
        </w:rPr>
      </w:r>
      <w:r w:rsidRPr="00900256">
        <w:rPr>
          <w:color w:val="1F497D" w:themeColor="text2"/>
          <w:sz w:val="24"/>
          <w:szCs w:val="24"/>
        </w:rPr>
        <w:fldChar w:fldCharType="separate"/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fldChar w:fldCharType="end"/>
      </w:r>
    </w:p>
    <w:p w14:paraId="617F94DE" w14:textId="77777777" w:rsidR="00BA492C" w:rsidRDefault="00BA492C" w:rsidP="00BA492C">
      <w:pPr>
        <w:rPr>
          <w:b/>
          <w:smallCaps/>
          <w:color w:val="000080"/>
          <w:sz w:val="18"/>
          <w:szCs w:val="18"/>
        </w:rPr>
      </w:pPr>
      <w:r>
        <w:rPr>
          <w:b/>
          <w:smallCaps/>
          <w:color w:val="000080"/>
          <w:sz w:val="18"/>
          <w:szCs w:val="18"/>
        </w:rPr>
        <w:t xml:space="preserve">NOTE: </w:t>
      </w:r>
      <w:sdt>
        <w:sdtPr>
          <w:rPr>
            <w:b/>
            <w:smallCaps/>
            <w:color w:val="000080"/>
            <w:sz w:val="18"/>
            <w:szCs w:val="18"/>
          </w:rPr>
          <w:id w:val="-2012289567"/>
          <w:placeholder>
            <w:docPart w:val="34F48749583443C38A49A241098E91BA"/>
          </w:placeholder>
          <w:showingPlcHdr/>
          <w:text/>
        </w:sdtPr>
        <w:sdtEndPr/>
        <w:sdtContent>
          <w:r w:rsidRPr="00117135">
            <w:rPr>
              <w:rStyle w:val="Testosegnaposto"/>
              <w:color w:val="000000" w:themeColor="text1"/>
              <w:sz w:val="20"/>
              <w:szCs w:val="20"/>
            </w:rPr>
            <w:t>Fare clic o toccare qui per immettere il testo.</w:t>
          </w:r>
        </w:sdtContent>
      </w:sdt>
    </w:p>
    <w:p w14:paraId="767EF6A4" w14:textId="77777777" w:rsidR="006A28E0" w:rsidRDefault="006A28E0" w:rsidP="00050E06">
      <w:pPr>
        <w:spacing w:after="120"/>
        <w:jc w:val="center"/>
        <w:rPr>
          <w:color w:val="283890"/>
          <w:sz w:val="36"/>
          <w:szCs w:val="36"/>
        </w:rPr>
        <w:sectPr w:rsidR="006A28E0" w:rsidSect="00BE1E1C">
          <w:footerReference w:type="first" r:id="rId17"/>
          <w:pgSz w:w="11906" w:h="16838"/>
          <w:pgMar w:top="1417" w:right="1134" w:bottom="1134" w:left="1134" w:header="312" w:footer="0" w:gutter="0"/>
          <w:cols w:space="708"/>
          <w:titlePg/>
          <w:docGrid w:linePitch="360"/>
        </w:sectPr>
      </w:pPr>
      <w:bookmarkStart w:id="5" w:name="_Hlk61960368"/>
    </w:p>
    <w:p w14:paraId="7FC8E44A" w14:textId="77777777" w:rsidR="00050E06" w:rsidRDefault="00050E06" w:rsidP="00050E06">
      <w:pPr>
        <w:spacing w:after="120"/>
        <w:jc w:val="center"/>
        <w:rPr>
          <w:color w:val="283890"/>
          <w:sz w:val="36"/>
          <w:szCs w:val="36"/>
        </w:rPr>
      </w:pPr>
      <w:r w:rsidRPr="00846647">
        <w:rPr>
          <w:color w:val="283890"/>
          <w:sz w:val="36"/>
          <w:szCs w:val="36"/>
        </w:rPr>
        <w:lastRenderedPageBreak/>
        <w:t>SCHEDA DI SCREENING E MONIT</w:t>
      </w:r>
      <w:r>
        <w:rPr>
          <w:color w:val="283890"/>
          <w:sz w:val="36"/>
          <w:szCs w:val="36"/>
        </w:rPr>
        <w:t>O</w:t>
      </w:r>
      <w:r w:rsidRPr="00846647">
        <w:rPr>
          <w:color w:val="283890"/>
          <w:sz w:val="36"/>
          <w:szCs w:val="36"/>
        </w:rPr>
        <w:t>RAGGIO NEUROEVOLUTIVO</w:t>
      </w:r>
    </w:p>
    <w:p w14:paraId="58EAEEAE" w14:textId="77777777" w:rsidR="00050E06" w:rsidRPr="00B86BFB" w:rsidRDefault="00050E06" w:rsidP="00050E06">
      <w:pPr>
        <w:spacing w:after="120"/>
        <w:jc w:val="center"/>
        <w:rPr>
          <w:b/>
          <w:caps/>
          <w:color w:val="283890"/>
          <w:sz w:val="24"/>
          <w:szCs w:val="24"/>
        </w:rPr>
      </w:pPr>
      <w:r w:rsidRPr="00B86BFB">
        <w:rPr>
          <w:b/>
          <w:color w:val="283890"/>
          <w:sz w:val="24"/>
          <w:szCs w:val="24"/>
        </w:rPr>
        <w:t xml:space="preserve">▪ </w:t>
      </w:r>
      <w:r w:rsidRPr="000813E1">
        <w:rPr>
          <w:b/>
          <w:caps/>
          <w:color w:val="283890"/>
          <w:sz w:val="24"/>
          <w:szCs w:val="24"/>
        </w:rPr>
        <w:t xml:space="preserve">da </w:t>
      </w:r>
      <w:r>
        <w:rPr>
          <w:b/>
          <w:caps/>
          <w:color w:val="283890"/>
          <w:sz w:val="24"/>
          <w:szCs w:val="24"/>
        </w:rPr>
        <w:t>7</w:t>
      </w:r>
      <w:r w:rsidRPr="000813E1">
        <w:rPr>
          <w:b/>
          <w:caps/>
          <w:color w:val="283890"/>
          <w:sz w:val="24"/>
          <w:szCs w:val="24"/>
        </w:rPr>
        <w:t xml:space="preserve"> a </w:t>
      </w:r>
      <w:r>
        <w:rPr>
          <w:b/>
          <w:caps/>
          <w:color w:val="283890"/>
          <w:sz w:val="24"/>
          <w:szCs w:val="24"/>
        </w:rPr>
        <w:t>12</w:t>
      </w:r>
      <w:r w:rsidRPr="000813E1">
        <w:rPr>
          <w:b/>
          <w:caps/>
          <w:color w:val="283890"/>
          <w:sz w:val="24"/>
          <w:szCs w:val="24"/>
        </w:rPr>
        <w:t xml:space="preserve"> mesi</w:t>
      </w:r>
    </w:p>
    <w:p w14:paraId="47D37688" w14:textId="77777777" w:rsidR="00050E06" w:rsidRDefault="00050E06" w:rsidP="00406406">
      <w:pPr>
        <w:spacing w:after="240"/>
        <w:rPr>
          <w:color w:val="283890"/>
          <w:sz w:val="24"/>
          <w:szCs w:val="24"/>
        </w:rPr>
      </w:pPr>
      <w:r w:rsidRPr="003322E0">
        <w:rPr>
          <w:color w:val="283890"/>
          <w:sz w:val="24"/>
          <w:szCs w:val="24"/>
        </w:rPr>
        <w:t>Data</w:t>
      </w:r>
      <w:r>
        <w:rPr>
          <w:color w:val="283890"/>
          <w:sz w:val="24"/>
          <w:szCs w:val="24"/>
        </w:rPr>
        <w:t xml:space="preserve"> di </w:t>
      </w:r>
      <w:r w:rsidRPr="00DE5550">
        <w:rPr>
          <w:color w:val="283890"/>
          <w:sz w:val="24"/>
          <w:szCs w:val="24"/>
        </w:rPr>
        <w:t xml:space="preserve">compilazione </w:t>
      </w:r>
      <w:r>
        <w:rPr>
          <w:color w:val="283890"/>
          <w:sz w:val="24"/>
          <w:szCs w:val="24"/>
        </w:rPr>
        <w:fldChar w:fldCharType="begin">
          <w:ffData>
            <w:name w:val="Data_compilazione"/>
            <w:enabled/>
            <w:calcOnExit w:val="0"/>
            <w:textInput>
              <w:type w:val="date"/>
              <w:format w:val="dd/MM/yyyy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 w:rsidRPr="00DE5550">
        <w:rPr>
          <w:color w:val="283890"/>
          <w:sz w:val="24"/>
          <w:szCs w:val="24"/>
        </w:rPr>
        <w:t xml:space="preserve">  </w:t>
      </w:r>
      <w:r w:rsidRPr="003322E0">
        <w:rPr>
          <w:color w:val="283890"/>
          <w:sz w:val="24"/>
          <w:szCs w:val="24"/>
        </w:rPr>
        <w:t xml:space="preserve">   Nome </w:t>
      </w:r>
      <w:r>
        <w:rPr>
          <w:color w:val="283890"/>
          <w:sz w:val="24"/>
          <w:szCs w:val="24"/>
        </w:rPr>
        <w:t xml:space="preserve">pediatra </w:t>
      </w:r>
      <w:r w:rsidRPr="003322E0">
        <w:rPr>
          <w:color w:val="283890"/>
          <w:sz w:val="24"/>
          <w:szCs w:val="24"/>
        </w:rPr>
        <w:t xml:space="preserve"> </w:t>
      </w:r>
      <w:r w:rsidR="00900256" w:rsidRPr="00900256">
        <w:rPr>
          <w:color w:val="1F497D" w:themeColor="text2"/>
          <w:sz w:val="24"/>
          <w:szCs w:val="24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900256" w:rsidRPr="00900256">
        <w:rPr>
          <w:color w:val="1F497D" w:themeColor="text2"/>
          <w:sz w:val="24"/>
          <w:szCs w:val="24"/>
        </w:rPr>
        <w:instrText xml:space="preserve"> FORMTEXT </w:instrText>
      </w:r>
      <w:r w:rsidR="00900256" w:rsidRPr="00900256">
        <w:rPr>
          <w:color w:val="1F497D" w:themeColor="text2"/>
          <w:sz w:val="24"/>
          <w:szCs w:val="24"/>
        </w:rPr>
      </w:r>
      <w:r w:rsidR="00900256" w:rsidRPr="00900256">
        <w:rPr>
          <w:color w:val="1F497D" w:themeColor="text2"/>
          <w:sz w:val="24"/>
          <w:szCs w:val="24"/>
        </w:rPr>
        <w:fldChar w:fldCharType="separate"/>
      </w:r>
      <w:r w:rsidR="00900256" w:rsidRPr="00900256">
        <w:rPr>
          <w:color w:val="1F497D" w:themeColor="text2"/>
          <w:sz w:val="24"/>
          <w:szCs w:val="24"/>
        </w:rPr>
        <w:t> </w:t>
      </w:r>
      <w:r w:rsidR="00900256" w:rsidRPr="00900256">
        <w:rPr>
          <w:color w:val="1F497D" w:themeColor="text2"/>
          <w:sz w:val="24"/>
          <w:szCs w:val="24"/>
        </w:rPr>
        <w:t> </w:t>
      </w:r>
      <w:r w:rsidR="00900256" w:rsidRPr="00900256">
        <w:rPr>
          <w:color w:val="1F497D" w:themeColor="text2"/>
          <w:sz w:val="24"/>
          <w:szCs w:val="24"/>
        </w:rPr>
        <w:t> </w:t>
      </w:r>
      <w:r w:rsidR="00900256" w:rsidRPr="00900256">
        <w:rPr>
          <w:color w:val="1F497D" w:themeColor="text2"/>
          <w:sz w:val="24"/>
          <w:szCs w:val="24"/>
        </w:rPr>
        <w:t> </w:t>
      </w:r>
      <w:r w:rsidR="00900256" w:rsidRPr="00900256">
        <w:rPr>
          <w:color w:val="1F497D" w:themeColor="text2"/>
          <w:sz w:val="24"/>
          <w:szCs w:val="24"/>
        </w:rPr>
        <w:t> </w:t>
      </w:r>
      <w:r w:rsidR="00900256" w:rsidRPr="00900256">
        <w:rPr>
          <w:color w:val="1F497D" w:themeColor="text2"/>
          <w:sz w:val="24"/>
          <w:szCs w:val="24"/>
        </w:rPr>
        <w:fldChar w:fldCharType="end"/>
      </w:r>
    </w:p>
    <w:p w14:paraId="167719C6" w14:textId="77777777" w:rsidR="00050E06" w:rsidRDefault="00050E06" w:rsidP="00050E06">
      <w:pPr>
        <w:rPr>
          <w:color w:val="283890"/>
          <w:sz w:val="24"/>
          <w:szCs w:val="24"/>
        </w:rPr>
      </w:pPr>
      <w:r>
        <w:rPr>
          <w:color w:val="283890"/>
          <w:sz w:val="24"/>
          <w:szCs w:val="24"/>
        </w:rPr>
        <w:t>Nome bambino/a</w:t>
      </w:r>
      <w:r w:rsidRPr="003322E0">
        <w:rPr>
          <w:color w:val="283890"/>
          <w:sz w:val="24"/>
          <w:szCs w:val="24"/>
        </w:rPr>
        <w:t>:</w:t>
      </w:r>
      <w:r>
        <w:rPr>
          <w:color w:val="283890"/>
          <w:sz w:val="24"/>
          <w:szCs w:val="24"/>
        </w:rPr>
        <w:t xml:space="preserve"> </w:t>
      </w:r>
      <w:r>
        <w:rPr>
          <w:color w:val="283890"/>
          <w:sz w:val="24"/>
          <w:szCs w:val="24"/>
        </w:rPr>
        <w:fldChar w:fldCharType="begin">
          <w:ffData>
            <w:name w:val="Testo2"/>
            <w:enabled/>
            <w:calcOnExit w:val="0"/>
            <w:textInput/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 w:rsidRPr="003322E0">
        <w:rPr>
          <w:color w:val="283890"/>
          <w:sz w:val="24"/>
          <w:szCs w:val="24"/>
        </w:rPr>
        <w:t xml:space="preserve">   Nato/a il </w:t>
      </w:r>
      <w:r>
        <w:rPr>
          <w:color w:val="283890"/>
          <w:sz w:val="24"/>
          <w:szCs w:val="24"/>
        </w:rPr>
        <w:fldChar w:fldCharType="begin">
          <w:ffData>
            <w:name w:val="Data_nascita"/>
            <w:enabled/>
            <w:calcOnExit w:val="0"/>
            <w:textInput>
              <w:type w:val="date"/>
              <w:format w:val="dd/MM/yyyy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 w:rsidRPr="003322E0">
        <w:rPr>
          <w:color w:val="283890"/>
          <w:sz w:val="24"/>
          <w:szCs w:val="24"/>
        </w:rPr>
        <w:t xml:space="preserve">     Sesso</w:t>
      </w:r>
      <w:r>
        <w:rPr>
          <w:color w:val="283890"/>
          <w:sz w:val="24"/>
          <w:szCs w:val="24"/>
        </w:rPr>
        <w:t xml:space="preserve">: </w:t>
      </w:r>
      <w:sdt>
        <w:sdtPr>
          <w:rPr>
            <w:color w:val="283890"/>
            <w:sz w:val="24"/>
            <w:szCs w:val="24"/>
          </w:rPr>
          <w:alias w:val="Sesso"/>
          <w:tag w:val="Sesso"/>
          <w:id w:val="1186792582"/>
          <w:placeholder>
            <w:docPart w:val="788A5293952E4E47A9518B1AD11F4265"/>
          </w:placeholder>
          <w:showingPlcHdr/>
          <w:comboBox>
            <w:listItem w:displayText="M" w:value="M"/>
            <w:listItem w:displayText="F" w:value="F"/>
          </w:comboBox>
        </w:sdtPr>
        <w:sdtEndPr/>
        <w:sdtContent>
          <w:r w:rsidRPr="00D02835">
            <w:rPr>
              <w:rStyle w:val="Testosegnaposto"/>
            </w:rPr>
            <w:t>Scegliere un elemento.</w:t>
          </w:r>
        </w:sdtContent>
      </w:sdt>
      <w:r w:rsidRPr="003322E0">
        <w:rPr>
          <w:color w:val="283890"/>
          <w:sz w:val="24"/>
          <w:szCs w:val="24"/>
        </w:rPr>
        <w:t xml:space="preserve">   </w:t>
      </w:r>
    </w:p>
    <w:p w14:paraId="722476A7" w14:textId="77777777" w:rsidR="001234C3" w:rsidRPr="003322E0" w:rsidRDefault="001234C3" w:rsidP="001234C3">
      <w:pPr>
        <w:rPr>
          <w:color w:val="283890"/>
          <w:sz w:val="24"/>
          <w:szCs w:val="24"/>
        </w:rPr>
      </w:pPr>
      <w:r>
        <w:rPr>
          <w:color w:val="283890"/>
          <w:sz w:val="24"/>
          <w:szCs w:val="24"/>
        </w:rPr>
        <w:t xml:space="preserve">Età gestazionale: </w:t>
      </w:r>
      <w:r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>
        <w:rPr>
          <w:color w:val="283890"/>
          <w:sz w:val="24"/>
          <w:szCs w:val="24"/>
        </w:rPr>
        <w:t xml:space="preserve">  Età attuale: mesi </w:t>
      </w:r>
      <w:r>
        <w:rPr>
          <w:color w:val="283890"/>
          <w:sz w:val="24"/>
          <w:szCs w:val="24"/>
        </w:rPr>
        <w:fldChar w:fldCharType="begin">
          <w:ffData>
            <w:name w:val="Testo4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>
        <w:rPr>
          <w:color w:val="283890"/>
          <w:sz w:val="24"/>
          <w:szCs w:val="24"/>
        </w:rPr>
        <w:t xml:space="preserve"> Età corretta: mesi </w:t>
      </w:r>
      <w:r>
        <w:rPr>
          <w:color w:val="283890"/>
          <w:sz w:val="24"/>
          <w:szCs w:val="24"/>
        </w:rPr>
        <w:fldChar w:fldCharType="begin">
          <w:ffData>
            <w:name w:val="Testo5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>
        <w:rPr>
          <w:color w:val="283890"/>
          <w:sz w:val="24"/>
          <w:szCs w:val="24"/>
        </w:rPr>
        <w:t xml:space="preserve"> P.N.: gr. </w:t>
      </w:r>
      <w:r>
        <w:rPr>
          <w:color w:val="283890"/>
          <w:sz w:val="24"/>
          <w:szCs w:val="24"/>
        </w:rPr>
        <w:fldChar w:fldCharType="begin">
          <w:ffData>
            <w:name w:val="Testo5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</w:p>
    <w:p w14:paraId="7BE8C792" w14:textId="77777777" w:rsidR="00050E06" w:rsidRPr="003322E0" w:rsidRDefault="00050E06" w:rsidP="00050E06">
      <w:pPr>
        <w:rPr>
          <w:color w:val="283890"/>
          <w:sz w:val="18"/>
          <w:szCs w:val="18"/>
        </w:rPr>
      </w:pPr>
      <w:r>
        <w:rPr>
          <w:color w:val="283890"/>
          <w:sz w:val="24"/>
          <w:szCs w:val="24"/>
        </w:rPr>
        <w:t xml:space="preserve">Lunghezza: cm  </w:t>
      </w:r>
      <w:r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>
        <w:rPr>
          <w:color w:val="283890"/>
          <w:sz w:val="24"/>
          <w:szCs w:val="24"/>
        </w:rPr>
        <w:t xml:space="preserve"> Peso: kg </w:t>
      </w:r>
      <w:r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>
        <w:rPr>
          <w:color w:val="283890"/>
          <w:sz w:val="24"/>
          <w:szCs w:val="24"/>
        </w:rPr>
        <w:t xml:space="preserve"> BMI: </w:t>
      </w:r>
      <w:r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 w:rsidRPr="002E4436">
        <w:rPr>
          <w:color w:val="283890"/>
          <w:sz w:val="24"/>
          <w:szCs w:val="24"/>
        </w:rPr>
        <w:t xml:space="preserve"> </w:t>
      </w:r>
      <w:r>
        <w:rPr>
          <w:color w:val="283890"/>
          <w:sz w:val="24"/>
          <w:szCs w:val="24"/>
        </w:rPr>
        <w:t xml:space="preserve">C.C.: cm </w:t>
      </w:r>
      <w:r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</w:p>
    <w:p w14:paraId="2C3D2340" w14:textId="77777777" w:rsidR="00050E06" w:rsidRPr="000813E1" w:rsidRDefault="00050E06" w:rsidP="00050E06">
      <w:pPr>
        <w:tabs>
          <w:tab w:val="center" w:pos="7938"/>
          <w:tab w:val="center" w:pos="8647"/>
          <w:tab w:val="center" w:pos="9214"/>
        </w:tabs>
        <w:spacing w:after="0"/>
        <w:rPr>
          <w:caps/>
          <w:color w:val="283890"/>
          <w:sz w:val="18"/>
          <w:szCs w:val="18"/>
        </w:rPr>
      </w:pPr>
      <w:r w:rsidRPr="003322E0">
        <w:rPr>
          <w:color w:val="283890"/>
          <w:sz w:val="19"/>
          <w:szCs w:val="19"/>
        </w:rPr>
        <w:tab/>
        <w:t>Sì</w:t>
      </w:r>
      <w:r>
        <w:rPr>
          <w:color w:val="283890"/>
          <w:sz w:val="19"/>
          <w:szCs w:val="19"/>
        </w:rPr>
        <w:tab/>
      </w:r>
      <w:r w:rsidRPr="003322E0">
        <w:rPr>
          <w:color w:val="283890"/>
          <w:sz w:val="19"/>
          <w:szCs w:val="19"/>
        </w:rPr>
        <w:t>Q.v.</w:t>
      </w:r>
      <w:r>
        <w:rPr>
          <w:color w:val="283890"/>
          <w:sz w:val="19"/>
          <w:szCs w:val="19"/>
        </w:rPr>
        <w:tab/>
      </w:r>
      <w:r w:rsidRPr="003322E0">
        <w:rPr>
          <w:color w:val="283890"/>
          <w:sz w:val="19"/>
          <w:szCs w:val="19"/>
        </w:rPr>
        <w:t>No</w:t>
      </w:r>
    </w:p>
    <w:bookmarkEnd w:id="5"/>
    <w:p w14:paraId="407E27CA" w14:textId="77777777" w:rsidR="000813E1" w:rsidRPr="00050E06" w:rsidRDefault="007C046B" w:rsidP="00050E06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b/>
          <w:smallCaps/>
          <w:color w:val="1F497D" w:themeColor="text2"/>
          <w:sz w:val="18"/>
          <w:szCs w:val="18"/>
        </w:rPr>
      </w:pPr>
      <w:r w:rsidRPr="00050E06">
        <w:rPr>
          <w:color w:val="1F497D" w:themeColor="text2"/>
          <w:sz w:val="19"/>
          <w:szCs w:val="19"/>
        </w:rPr>
        <w:t>1</w:t>
      </w:r>
      <w:r w:rsidR="000813E1" w:rsidRPr="00050E06">
        <w:rPr>
          <w:color w:val="1F497D" w:themeColor="text2"/>
          <w:sz w:val="19"/>
          <w:szCs w:val="19"/>
        </w:rPr>
        <w:t xml:space="preserve">) Guarda </w:t>
      </w:r>
      <w:r w:rsidR="00F1002A" w:rsidRPr="00050E06">
        <w:rPr>
          <w:color w:val="1F497D" w:themeColor="text2"/>
          <w:sz w:val="19"/>
          <w:szCs w:val="19"/>
        </w:rPr>
        <w:t xml:space="preserve">e afferra </w:t>
      </w:r>
      <w:r w:rsidR="000813E1" w:rsidRPr="00050E06">
        <w:rPr>
          <w:color w:val="1F497D" w:themeColor="text2"/>
          <w:sz w:val="19"/>
          <w:szCs w:val="19"/>
        </w:rPr>
        <w:t>gli oggetti intorno a lui?</w:t>
      </w:r>
      <w:r w:rsidR="00050E06" w:rsidRPr="00050E06">
        <w:rPr>
          <w:color w:val="1F497D" w:themeColor="text2"/>
          <w:sz w:val="19"/>
          <w:szCs w:val="19"/>
        </w:rPr>
        <w:t xml:space="preserve"> 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535387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⓪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766616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①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871757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②</w:t>
      </w:r>
    </w:p>
    <w:p w14:paraId="42C94C8B" w14:textId="77777777" w:rsidR="008F0E6D" w:rsidRPr="00050E06" w:rsidRDefault="007C046B" w:rsidP="00050E06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050E06">
        <w:rPr>
          <w:b/>
          <w:color w:val="1F497D" w:themeColor="text2"/>
          <w:sz w:val="19"/>
          <w:szCs w:val="19"/>
        </w:rPr>
        <w:t>2</w:t>
      </w:r>
      <w:r w:rsidR="008F0E6D" w:rsidRPr="00050E06">
        <w:rPr>
          <w:b/>
          <w:color w:val="1F497D" w:themeColor="text2"/>
          <w:sz w:val="19"/>
          <w:szCs w:val="19"/>
        </w:rPr>
        <w:t>) È presente lallazione?</w:t>
      </w:r>
      <w:r w:rsidR="00ED0741" w:rsidRPr="00050E06">
        <w:rPr>
          <w:b/>
          <w:color w:val="1F497D" w:themeColor="text2"/>
          <w:sz w:val="19"/>
          <w:szCs w:val="19"/>
        </w:rPr>
        <w:t xml:space="preserve"> (dice ma-ma, da-da, ba-ba..</w:t>
      </w:r>
      <w:r w:rsidR="00E541B3" w:rsidRPr="00050E06">
        <w:rPr>
          <w:b/>
          <w:color w:val="1F497D" w:themeColor="text2"/>
          <w:sz w:val="19"/>
          <w:szCs w:val="19"/>
        </w:rPr>
        <w:t>.)</w:t>
      </w:r>
      <w:r w:rsidR="00050E06" w:rsidRPr="00050E06">
        <w:rPr>
          <w:color w:val="1F497D" w:themeColor="text2"/>
          <w:sz w:val="19"/>
          <w:szCs w:val="19"/>
        </w:rPr>
        <w:t xml:space="preserve"> 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371181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⓪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029724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①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123218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②</w:t>
      </w:r>
    </w:p>
    <w:p w14:paraId="3F8A5A5F" w14:textId="77777777" w:rsidR="007E69AC" w:rsidRPr="00050E06" w:rsidRDefault="007C046B" w:rsidP="00050E06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050E06">
        <w:rPr>
          <w:color w:val="1F497D" w:themeColor="text2"/>
          <w:sz w:val="19"/>
          <w:szCs w:val="19"/>
        </w:rPr>
        <w:t>3</w:t>
      </w:r>
      <w:r w:rsidR="007E69AC" w:rsidRPr="00050E06">
        <w:rPr>
          <w:color w:val="1F497D" w:themeColor="text2"/>
          <w:sz w:val="19"/>
          <w:szCs w:val="19"/>
        </w:rPr>
        <w:t>) È autonomo negli spostamenti</w:t>
      </w:r>
      <w:r w:rsidR="0070636E" w:rsidRPr="00050E06">
        <w:rPr>
          <w:color w:val="1F497D" w:themeColor="text2"/>
          <w:sz w:val="19"/>
          <w:szCs w:val="19"/>
        </w:rPr>
        <w:t xml:space="preserve"> (striscia, rotola, gattona, cammina)</w:t>
      </w:r>
      <w:r w:rsidR="007E69AC" w:rsidRPr="00050E06">
        <w:rPr>
          <w:color w:val="1F497D" w:themeColor="text2"/>
          <w:sz w:val="19"/>
          <w:szCs w:val="19"/>
        </w:rPr>
        <w:t>?</w:t>
      </w:r>
      <w:r w:rsidR="00050E06" w:rsidRPr="00050E06">
        <w:rPr>
          <w:color w:val="1F497D" w:themeColor="text2"/>
          <w:sz w:val="19"/>
          <w:szCs w:val="19"/>
        </w:rPr>
        <w:t xml:space="preserve"> 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2005016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⓪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010288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①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2142759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②</w:t>
      </w:r>
    </w:p>
    <w:p w14:paraId="39B9BB3D" w14:textId="77777777" w:rsidR="00050E06" w:rsidRDefault="007C046B" w:rsidP="00050E06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050E06">
        <w:rPr>
          <w:color w:val="1F497D" w:themeColor="text2"/>
          <w:sz w:val="19"/>
          <w:szCs w:val="19"/>
        </w:rPr>
        <w:t>4</w:t>
      </w:r>
      <w:r w:rsidR="007E69AC" w:rsidRPr="00050E06">
        <w:rPr>
          <w:color w:val="1F497D" w:themeColor="text2"/>
          <w:sz w:val="19"/>
          <w:szCs w:val="19"/>
        </w:rPr>
        <w:t xml:space="preserve">) </w:t>
      </w:r>
      <w:r w:rsidR="00ED0741" w:rsidRPr="00050E06">
        <w:rPr>
          <w:color w:val="1F497D" w:themeColor="text2"/>
          <w:sz w:val="19"/>
          <w:szCs w:val="19"/>
        </w:rPr>
        <w:t>P</w:t>
      </w:r>
      <w:r w:rsidR="0070636E" w:rsidRPr="00050E06">
        <w:rPr>
          <w:color w:val="1F497D" w:themeColor="text2"/>
          <w:sz w:val="19"/>
          <w:szCs w:val="19"/>
        </w:rPr>
        <w:t xml:space="preserve">orta </w:t>
      </w:r>
      <w:r w:rsidR="00ED0741" w:rsidRPr="00050E06">
        <w:rPr>
          <w:color w:val="1F497D" w:themeColor="text2"/>
          <w:sz w:val="19"/>
          <w:szCs w:val="19"/>
        </w:rPr>
        <w:t xml:space="preserve">gli oggetti </w:t>
      </w:r>
      <w:r w:rsidR="0070636E" w:rsidRPr="00050E06">
        <w:rPr>
          <w:color w:val="1F497D" w:themeColor="text2"/>
          <w:sz w:val="19"/>
          <w:szCs w:val="19"/>
        </w:rPr>
        <w:t>alla bocca?</w:t>
      </w:r>
      <w:r w:rsidR="00ED0741" w:rsidRPr="00050E06">
        <w:rPr>
          <w:color w:val="1F497D" w:themeColor="text2"/>
          <w:sz w:val="19"/>
          <w:szCs w:val="19"/>
        </w:rPr>
        <w:t xml:space="preserve"> (es. ciuccio, sonagli, biscotti…)</w:t>
      </w:r>
      <w:r w:rsidR="00050E06" w:rsidRPr="00050E06">
        <w:rPr>
          <w:color w:val="1F497D" w:themeColor="text2"/>
          <w:sz w:val="19"/>
          <w:szCs w:val="19"/>
        </w:rPr>
        <w:t xml:space="preserve"> 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23762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⓪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835643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①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995449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②</w:t>
      </w:r>
    </w:p>
    <w:p w14:paraId="2550ED00" w14:textId="77777777" w:rsidR="0070636E" w:rsidRPr="00050E06" w:rsidRDefault="007C046B" w:rsidP="00050E06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050E06">
        <w:rPr>
          <w:color w:val="1F497D" w:themeColor="text2"/>
          <w:sz w:val="19"/>
          <w:szCs w:val="19"/>
        </w:rPr>
        <w:t>5</w:t>
      </w:r>
      <w:r w:rsidR="00E075C6" w:rsidRPr="00050E06">
        <w:rPr>
          <w:color w:val="1F497D" w:themeColor="text2"/>
          <w:sz w:val="19"/>
          <w:szCs w:val="19"/>
        </w:rPr>
        <w:t xml:space="preserve">) </w:t>
      </w:r>
      <w:r w:rsidR="0070636E" w:rsidRPr="00050E06">
        <w:rPr>
          <w:color w:val="1F497D" w:themeColor="text2"/>
          <w:sz w:val="19"/>
          <w:szCs w:val="19"/>
        </w:rPr>
        <w:t>Ha reazioni eccessive</w:t>
      </w:r>
      <w:r w:rsidR="006649C8" w:rsidRPr="00050E06">
        <w:rPr>
          <w:color w:val="1F497D" w:themeColor="text2"/>
          <w:sz w:val="19"/>
          <w:szCs w:val="19"/>
        </w:rPr>
        <w:t xml:space="preserve"> verso</w:t>
      </w:r>
      <w:r w:rsidR="0070636E" w:rsidRPr="00050E06">
        <w:rPr>
          <w:color w:val="1F497D" w:themeColor="text2"/>
          <w:sz w:val="19"/>
          <w:szCs w:val="19"/>
        </w:rPr>
        <w:t xml:space="preserve"> </w:t>
      </w:r>
      <w:r w:rsidR="00164885" w:rsidRPr="00050E06">
        <w:rPr>
          <w:color w:val="1F497D" w:themeColor="text2"/>
          <w:sz w:val="19"/>
          <w:szCs w:val="19"/>
        </w:rPr>
        <w:t>o evita certi</w:t>
      </w:r>
      <w:r w:rsidR="0070636E" w:rsidRPr="00050E06">
        <w:rPr>
          <w:color w:val="1F497D" w:themeColor="text2"/>
          <w:sz w:val="19"/>
          <w:szCs w:val="19"/>
        </w:rPr>
        <w:t xml:space="preserve"> materiali o tessuti? (</w:t>
      </w:r>
      <w:r w:rsidR="00ED0741" w:rsidRPr="00050E06">
        <w:rPr>
          <w:color w:val="1F497D" w:themeColor="text2"/>
          <w:sz w:val="19"/>
          <w:szCs w:val="19"/>
        </w:rPr>
        <w:t xml:space="preserve">es. </w:t>
      </w:r>
      <w:r w:rsidR="0070636E" w:rsidRPr="00050E06">
        <w:rPr>
          <w:color w:val="1F497D" w:themeColor="text2"/>
          <w:sz w:val="19"/>
          <w:szCs w:val="19"/>
        </w:rPr>
        <w:t>sabbia, lana</w:t>
      </w:r>
      <w:r w:rsidR="006649C8" w:rsidRPr="00050E06">
        <w:rPr>
          <w:color w:val="1F497D" w:themeColor="text2"/>
          <w:sz w:val="19"/>
          <w:szCs w:val="19"/>
        </w:rPr>
        <w:t xml:space="preserve"> ecc.</w:t>
      </w:r>
      <w:r w:rsidR="0070636E" w:rsidRPr="00050E06">
        <w:rPr>
          <w:color w:val="1F497D" w:themeColor="text2"/>
          <w:sz w:val="19"/>
          <w:szCs w:val="19"/>
        </w:rPr>
        <w:t>)</w:t>
      </w:r>
      <w:r w:rsidR="00050E06" w:rsidRPr="00050E06">
        <w:rPr>
          <w:color w:val="1F497D" w:themeColor="text2"/>
          <w:sz w:val="19"/>
          <w:szCs w:val="19"/>
        </w:rPr>
        <w:t xml:space="preserve"> 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073095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 xml:space="preserve"> ②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414136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 xml:space="preserve"> ①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666318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⓪</w:t>
      </w:r>
    </w:p>
    <w:p w14:paraId="2CA0EAAC" w14:textId="77777777" w:rsidR="005D3479" w:rsidRPr="00050E06" w:rsidRDefault="007C046B" w:rsidP="00050E06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050E06">
        <w:rPr>
          <w:color w:val="1F497D" w:themeColor="text2"/>
          <w:sz w:val="19"/>
          <w:szCs w:val="19"/>
        </w:rPr>
        <w:t>6</w:t>
      </w:r>
      <w:r w:rsidR="005D3479" w:rsidRPr="00050E06">
        <w:rPr>
          <w:color w:val="1F497D" w:themeColor="text2"/>
          <w:sz w:val="19"/>
          <w:szCs w:val="19"/>
        </w:rPr>
        <w:t>) Mette in atto movimenti anticipatori? (es. protende le braccia verso l’adulto per essere preso)</w:t>
      </w:r>
      <w:r w:rsidR="00050E06" w:rsidRPr="00050E06">
        <w:rPr>
          <w:color w:val="1F497D" w:themeColor="text2"/>
          <w:sz w:val="19"/>
          <w:szCs w:val="19"/>
        </w:rPr>
        <w:t xml:space="preserve"> 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725426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⓪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486556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①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634757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②</w:t>
      </w:r>
    </w:p>
    <w:p w14:paraId="3457A1E0" w14:textId="77777777" w:rsidR="007E69AC" w:rsidRPr="00050E06" w:rsidRDefault="007C046B" w:rsidP="00050E06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050E06">
        <w:rPr>
          <w:b/>
          <w:color w:val="1F497D" w:themeColor="text2"/>
          <w:sz w:val="19"/>
          <w:szCs w:val="19"/>
        </w:rPr>
        <w:t>7</w:t>
      </w:r>
      <w:r w:rsidR="007E69AC" w:rsidRPr="00050E06">
        <w:rPr>
          <w:b/>
          <w:color w:val="1F497D" w:themeColor="text2"/>
          <w:sz w:val="19"/>
          <w:szCs w:val="19"/>
        </w:rPr>
        <w:t>) Si gira se chiamato per nome?</w:t>
      </w:r>
      <w:r w:rsidR="00050E06" w:rsidRPr="00050E06">
        <w:rPr>
          <w:color w:val="1F497D" w:themeColor="text2"/>
          <w:sz w:val="19"/>
          <w:szCs w:val="19"/>
        </w:rPr>
        <w:t xml:space="preserve"> 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928010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⓪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251164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①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863596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②</w:t>
      </w:r>
    </w:p>
    <w:p w14:paraId="20E9DC9A" w14:textId="77777777" w:rsidR="00050E06" w:rsidRPr="00BA492C" w:rsidRDefault="006E7D00" w:rsidP="00050E06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050E06">
        <w:rPr>
          <w:color w:val="1F497D" w:themeColor="text2"/>
          <w:sz w:val="19"/>
          <w:szCs w:val="19"/>
        </w:rPr>
        <w:t>8</w:t>
      </w:r>
      <w:r w:rsidR="007E69AC" w:rsidRPr="00050E06">
        <w:rPr>
          <w:color w:val="1F497D" w:themeColor="text2"/>
          <w:sz w:val="19"/>
          <w:szCs w:val="19"/>
        </w:rPr>
        <w:t>) Quando si fa molto male, piange poco?</w:t>
      </w:r>
      <w:r w:rsidR="00050E06" w:rsidRPr="00050E06">
        <w:rPr>
          <w:color w:val="1F497D" w:themeColor="text2"/>
          <w:sz w:val="19"/>
          <w:szCs w:val="19"/>
        </w:rPr>
        <w:t xml:space="preserve"> 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78430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 xml:space="preserve"> ②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883711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 xml:space="preserve"> ①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726203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⓪</w:t>
      </w:r>
    </w:p>
    <w:p w14:paraId="46C0CBB3" w14:textId="77777777" w:rsidR="007E69AC" w:rsidRPr="00050E06" w:rsidRDefault="006E7D00" w:rsidP="00050E06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050E06">
        <w:rPr>
          <w:color w:val="1F497D" w:themeColor="text2"/>
          <w:sz w:val="19"/>
          <w:szCs w:val="19"/>
        </w:rPr>
        <w:t>9</w:t>
      </w:r>
      <w:r w:rsidR="007E69AC" w:rsidRPr="00050E06">
        <w:rPr>
          <w:color w:val="1F497D" w:themeColor="text2"/>
          <w:sz w:val="19"/>
          <w:szCs w:val="19"/>
        </w:rPr>
        <w:t xml:space="preserve">) </w:t>
      </w:r>
      <w:r w:rsidR="00C0033F" w:rsidRPr="00050E06">
        <w:rPr>
          <w:color w:val="1F497D" w:themeColor="text2"/>
          <w:sz w:val="19"/>
          <w:szCs w:val="19"/>
        </w:rPr>
        <w:t>Mostra curiosità per gli oggetti e tenta di raggiungerli se sono fuori portata</w:t>
      </w:r>
      <w:r w:rsidR="007E69AC" w:rsidRPr="00050E06">
        <w:rPr>
          <w:color w:val="1F497D" w:themeColor="text2"/>
          <w:sz w:val="19"/>
          <w:szCs w:val="19"/>
        </w:rPr>
        <w:t>?</w:t>
      </w:r>
      <w:r w:rsidR="00050E06" w:rsidRPr="00050E06">
        <w:rPr>
          <w:color w:val="1F497D" w:themeColor="text2"/>
          <w:sz w:val="19"/>
          <w:szCs w:val="19"/>
        </w:rPr>
        <w:t xml:space="preserve"> 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605725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⓪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863354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①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760721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②</w:t>
      </w:r>
    </w:p>
    <w:p w14:paraId="6D535E01" w14:textId="77777777" w:rsidR="00050E06" w:rsidRPr="00BA492C" w:rsidRDefault="006E7D00" w:rsidP="00050E06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050E06">
        <w:rPr>
          <w:color w:val="1F497D" w:themeColor="text2"/>
          <w:sz w:val="19"/>
          <w:szCs w:val="19"/>
        </w:rPr>
        <w:t>10</w:t>
      </w:r>
      <w:r w:rsidR="007E69AC" w:rsidRPr="00050E06">
        <w:rPr>
          <w:color w:val="1F497D" w:themeColor="text2"/>
          <w:sz w:val="19"/>
          <w:szCs w:val="19"/>
        </w:rPr>
        <w:t xml:space="preserve">) Dorme </w:t>
      </w:r>
      <w:r w:rsidR="006649C8" w:rsidRPr="00050E06">
        <w:rPr>
          <w:color w:val="1F497D" w:themeColor="text2"/>
          <w:sz w:val="19"/>
          <w:szCs w:val="19"/>
        </w:rPr>
        <w:t>troppo</w:t>
      </w:r>
      <w:r w:rsidR="007E69AC" w:rsidRPr="00050E06">
        <w:rPr>
          <w:color w:val="1F497D" w:themeColor="text2"/>
          <w:sz w:val="19"/>
          <w:szCs w:val="19"/>
        </w:rPr>
        <w:t xml:space="preserve"> rispetto agli altri bambini</w:t>
      </w:r>
      <w:r w:rsidR="006649C8" w:rsidRPr="00050E06">
        <w:rPr>
          <w:color w:val="1F497D" w:themeColor="text2"/>
          <w:sz w:val="19"/>
          <w:szCs w:val="19"/>
        </w:rPr>
        <w:t xml:space="preserve"> (più di 14 ore totali durante la giornata)</w:t>
      </w:r>
      <w:r w:rsidR="007E69AC" w:rsidRPr="00050E06">
        <w:rPr>
          <w:color w:val="1F497D" w:themeColor="text2"/>
          <w:sz w:val="19"/>
          <w:szCs w:val="19"/>
        </w:rPr>
        <w:t>?</w:t>
      </w:r>
      <w:r w:rsidR="00050E06" w:rsidRPr="00050E06">
        <w:rPr>
          <w:color w:val="1F497D" w:themeColor="text2"/>
          <w:sz w:val="19"/>
          <w:szCs w:val="19"/>
        </w:rPr>
        <w:t xml:space="preserve"> 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894080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 xml:space="preserve"> ②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731804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 xml:space="preserve"> ①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320390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⓪</w:t>
      </w:r>
    </w:p>
    <w:p w14:paraId="324A2D3F" w14:textId="77777777" w:rsidR="00E93FCD" w:rsidRPr="00050E06" w:rsidRDefault="006E7D00" w:rsidP="00050E06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050E06">
        <w:rPr>
          <w:color w:val="1F497D" w:themeColor="text2"/>
          <w:sz w:val="19"/>
          <w:szCs w:val="19"/>
        </w:rPr>
        <w:t>11</w:t>
      </w:r>
      <w:r w:rsidR="007F0A58" w:rsidRPr="00050E06">
        <w:rPr>
          <w:color w:val="1F497D" w:themeColor="text2"/>
          <w:sz w:val="19"/>
          <w:szCs w:val="19"/>
        </w:rPr>
        <w:t>) Accetta il cucchiaio?</w:t>
      </w:r>
      <w:r w:rsidR="00050E06" w:rsidRPr="00050E06">
        <w:rPr>
          <w:color w:val="1F497D" w:themeColor="text2"/>
          <w:sz w:val="19"/>
          <w:szCs w:val="19"/>
        </w:rPr>
        <w:t xml:space="preserve"> 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333296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⓪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355920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①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516608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②</w:t>
      </w:r>
    </w:p>
    <w:p w14:paraId="62B69E7B" w14:textId="77777777" w:rsidR="00E93FCD" w:rsidRPr="00050E06" w:rsidRDefault="006E7D00" w:rsidP="00050E06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050E06">
        <w:rPr>
          <w:color w:val="1F497D" w:themeColor="text2"/>
          <w:sz w:val="19"/>
          <w:szCs w:val="19"/>
        </w:rPr>
        <w:t>12</w:t>
      </w:r>
      <w:r w:rsidR="007F0A58" w:rsidRPr="00050E06">
        <w:rPr>
          <w:color w:val="1F497D" w:themeColor="text2"/>
          <w:sz w:val="19"/>
          <w:szCs w:val="19"/>
        </w:rPr>
        <w:t>) Partecipa al gioco del cucù?</w:t>
      </w:r>
      <w:r w:rsidR="00050E06" w:rsidRPr="00050E06">
        <w:rPr>
          <w:color w:val="1F497D" w:themeColor="text2"/>
          <w:sz w:val="19"/>
          <w:szCs w:val="19"/>
        </w:rPr>
        <w:t xml:space="preserve"> 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519858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⓪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828516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①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760638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②</w:t>
      </w:r>
    </w:p>
    <w:p w14:paraId="12EAB14C" w14:textId="77777777" w:rsidR="0081754F" w:rsidRPr="00050E06" w:rsidRDefault="006E7D00" w:rsidP="00050E06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050E06">
        <w:rPr>
          <w:b/>
          <w:color w:val="1F497D" w:themeColor="text2"/>
          <w:sz w:val="19"/>
          <w:szCs w:val="19"/>
        </w:rPr>
        <w:t>13</w:t>
      </w:r>
      <w:r w:rsidR="0081754F" w:rsidRPr="00050E06">
        <w:rPr>
          <w:b/>
          <w:color w:val="1F497D" w:themeColor="text2"/>
          <w:sz w:val="19"/>
          <w:szCs w:val="19"/>
        </w:rPr>
        <w:t>) È stato in grado di stare seduto da solo entro l’8° mese</w:t>
      </w:r>
      <w:r w:rsidR="00050E06" w:rsidRPr="00050E06">
        <w:rPr>
          <w:color w:val="1F497D" w:themeColor="text2"/>
          <w:sz w:val="19"/>
          <w:szCs w:val="19"/>
        </w:rPr>
        <w:t xml:space="preserve"> 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908408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⓪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603060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①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224348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②</w:t>
      </w:r>
    </w:p>
    <w:p w14:paraId="50A07791" w14:textId="77777777" w:rsidR="00E93FCD" w:rsidRPr="00050E06" w:rsidRDefault="006E7D00" w:rsidP="00050E06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050E06">
        <w:rPr>
          <w:color w:val="1F497D" w:themeColor="text2"/>
          <w:sz w:val="19"/>
          <w:szCs w:val="19"/>
        </w:rPr>
        <w:t>14</w:t>
      </w:r>
      <w:r w:rsidR="007F0A58" w:rsidRPr="00050E06">
        <w:rPr>
          <w:color w:val="1F497D" w:themeColor="text2"/>
          <w:sz w:val="19"/>
          <w:szCs w:val="19"/>
        </w:rPr>
        <w:t>) Ripete i suoni</w:t>
      </w:r>
      <w:r w:rsidR="00F25CC8" w:rsidRPr="00050E06">
        <w:rPr>
          <w:color w:val="1F497D" w:themeColor="text2"/>
          <w:sz w:val="19"/>
          <w:szCs w:val="19"/>
        </w:rPr>
        <w:t xml:space="preserve"> e/o prime parole</w:t>
      </w:r>
      <w:r w:rsidR="007F0A58" w:rsidRPr="00050E06">
        <w:rPr>
          <w:color w:val="1F497D" w:themeColor="text2"/>
          <w:sz w:val="19"/>
          <w:szCs w:val="19"/>
        </w:rPr>
        <w:t>?</w:t>
      </w:r>
      <w:r w:rsidR="00ED0741" w:rsidRPr="00050E06">
        <w:rPr>
          <w:color w:val="1F497D" w:themeColor="text2"/>
          <w:sz w:val="19"/>
          <w:szCs w:val="19"/>
        </w:rPr>
        <w:t xml:space="preserve"> (es. versi degli animali</w:t>
      </w:r>
      <w:r w:rsidR="00F25CC8" w:rsidRPr="00050E06">
        <w:rPr>
          <w:color w:val="1F497D" w:themeColor="text2"/>
          <w:sz w:val="19"/>
          <w:szCs w:val="19"/>
        </w:rPr>
        <w:t>, mamma, papà</w:t>
      </w:r>
      <w:r w:rsidR="00ED0741" w:rsidRPr="00050E06">
        <w:rPr>
          <w:color w:val="1F497D" w:themeColor="text2"/>
          <w:sz w:val="19"/>
          <w:szCs w:val="19"/>
        </w:rPr>
        <w:t>)</w:t>
      </w:r>
      <w:r w:rsidR="00050E06" w:rsidRPr="00050E06">
        <w:rPr>
          <w:color w:val="1F497D" w:themeColor="text2"/>
          <w:sz w:val="19"/>
          <w:szCs w:val="19"/>
        </w:rPr>
        <w:t xml:space="preserve"> 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430545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⓪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17031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①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392731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②</w:t>
      </w:r>
    </w:p>
    <w:p w14:paraId="3717D00A" w14:textId="77777777" w:rsidR="0081754F" w:rsidRPr="00050E06" w:rsidRDefault="006E7D00" w:rsidP="00050E06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050E06">
        <w:rPr>
          <w:color w:val="1F497D" w:themeColor="text2"/>
          <w:sz w:val="19"/>
          <w:szCs w:val="19"/>
        </w:rPr>
        <w:t>15</w:t>
      </w:r>
      <w:r w:rsidR="0081754F" w:rsidRPr="00050E06">
        <w:rPr>
          <w:color w:val="1F497D" w:themeColor="text2"/>
          <w:sz w:val="19"/>
          <w:szCs w:val="19"/>
        </w:rPr>
        <w:t xml:space="preserve">) Da seduto </w:t>
      </w:r>
      <w:r w:rsidR="00F25CC8" w:rsidRPr="00050E06">
        <w:rPr>
          <w:color w:val="1F497D" w:themeColor="text2"/>
          <w:sz w:val="19"/>
          <w:szCs w:val="19"/>
        </w:rPr>
        <w:t xml:space="preserve">o carponi </w:t>
      </w:r>
      <w:r w:rsidR="0070636E" w:rsidRPr="00050E06">
        <w:rPr>
          <w:color w:val="1F497D" w:themeColor="text2"/>
          <w:sz w:val="19"/>
          <w:szCs w:val="19"/>
        </w:rPr>
        <w:t>si gira per prendere un oggetto</w:t>
      </w:r>
      <w:r w:rsidR="0081754F" w:rsidRPr="00050E06">
        <w:rPr>
          <w:color w:val="1F497D" w:themeColor="text2"/>
          <w:sz w:val="19"/>
          <w:szCs w:val="19"/>
        </w:rPr>
        <w:t>?</w:t>
      </w:r>
      <w:r w:rsidR="00050E06" w:rsidRPr="00050E06">
        <w:rPr>
          <w:color w:val="1F497D" w:themeColor="text2"/>
          <w:sz w:val="19"/>
          <w:szCs w:val="19"/>
        </w:rPr>
        <w:t xml:space="preserve"> 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834258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⓪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967277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①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587723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②</w:t>
      </w:r>
    </w:p>
    <w:p w14:paraId="2794EBB9" w14:textId="77777777" w:rsidR="00ED0741" w:rsidRPr="003322E0" w:rsidRDefault="006E7D00" w:rsidP="00050E06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 w:rsidRPr="00050E06">
        <w:rPr>
          <w:b/>
          <w:color w:val="1F497D" w:themeColor="text2"/>
          <w:sz w:val="19"/>
          <w:szCs w:val="19"/>
        </w:rPr>
        <w:t>16</w:t>
      </w:r>
      <w:r w:rsidR="00ED0741" w:rsidRPr="00050E06">
        <w:rPr>
          <w:b/>
          <w:color w:val="1F497D" w:themeColor="text2"/>
          <w:sz w:val="19"/>
          <w:szCs w:val="19"/>
        </w:rPr>
        <w:t>) Imita i gesti dell’altro (es. ciao con la</w:t>
      </w:r>
      <w:r w:rsidR="00164885" w:rsidRPr="00050E06">
        <w:rPr>
          <w:b/>
          <w:color w:val="1F497D" w:themeColor="text2"/>
          <w:sz w:val="19"/>
          <w:szCs w:val="19"/>
        </w:rPr>
        <w:t xml:space="preserve"> </w:t>
      </w:r>
      <w:r w:rsidR="00ED0741" w:rsidRPr="00050E06">
        <w:rPr>
          <w:b/>
          <w:color w:val="1F497D" w:themeColor="text2"/>
          <w:sz w:val="19"/>
          <w:szCs w:val="19"/>
        </w:rPr>
        <w:t>mano</w:t>
      </w:r>
      <w:proofErr w:type="gramStart"/>
      <w:r w:rsidR="00ED0741" w:rsidRPr="00050E06">
        <w:rPr>
          <w:b/>
          <w:color w:val="1F497D" w:themeColor="text2"/>
          <w:sz w:val="19"/>
          <w:szCs w:val="19"/>
        </w:rPr>
        <w:t>)</w:t>
      </w:r>
      <w:r w:rsidR="00096712" w:rsidRPr="00050E06">
        <w:rPr>
          <w:b/>
          <w:color w:val="1F497D" w:themeColor="text2"/>
          <w:sz w:val="19"/>
          <w:szCs w:val="19"/>
        </w:rPr>
        <w:t xml:space="preserve"> ?</w:t>
      </w:r>
      <w:proofErr w:type="gramEnd"/>
      <w:r w:rsidR="00050E06" w:rsidRPr="00050E06">
        <w:rPr>
          <w:color w:val="1F497D" w:themeColor="text2"/>
          <w:sz w:val="19"/>
          <w:szCs w:val="19"/>
        </w:rPr>
        <w:t xml:space="preserve"> 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592789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⓪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747407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①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674558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②</w:t>
      </w:r>
    </w:p>
    <w:p w14:paraId="1723D4C0" w14:textId="77777777" w:rsidR="00050E06" w:rsidRPr="00BA492C" w:rsidRDefault="006E7D00" w:rsidP="00050E06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>
        <w:rPr>
          <w:color w:val="283890"/>
          <w:sz w:val="19"/>
          <w:szCs w:val="19"/>
        </w:rPr>
        <w:t>17</w:t>
      </w:r>
      <w:r w:rsidR="0079176E" w:rsidRPr="003322E0">
        <w:rPr>
          <w:color w:val="283890"/>
          <w:sz w:val="19"/>
          <w:szCs w:val="19"/>
        </w:rPr>
        <w:t xml:space="preserve">) Il suo sonno è </w:t>
      </w:r>
      <w:r w:rsidR="0079176E">
        <w:rPr>
          <w:color w:val="283890"/>
          <w:sz w:val="19"/>
          <w:szCs w:val="19"/>
        </w:rPr>
        <w:t>irregolare</w:t>
      </w:r>
      <w:r w:rsidR="0079176E" w:rsidRPr="003322E0">
        <w:rPr>
          <w:color w:val="283890"/>
          <w:sz w:val="19"/>
          <w:szCs w:val="19"/>
        </w:rPr>
        <w:t>?</w:t>
      </w:r>
      <w:r w:rsidR="0079176E">
        <w:rPr>
          <w:color w:val="283890"/>
          <w:sz w:val="19"/>
          <w:szCs w:val="19"/>
        </w:rPr>
        <w:t xml:space="preserve"> (</w:t>
      </w:r>
      <w:r w:rsidR="0079176E" w:rsidRPr="003322E0">
        <w:rPr>
          <w:color w:val="283890"/>
          <w:sz w:val="19"/>
          <w:szCs w:val="19"/>
        </w:rPr>
        <w:t>difficoltà ad addormentarsi</w:t>
      </w:r>
      <w:r w:rsidR="0079176E">
        <w:rPr>
          <w:color w:val="283890"/>
          <w:sz w:val="19"/>
          <w:szCs w:val="19"/>
        </w:rPr>
        <w:t>, sonno agitato, risvegli frequenti)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851682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 xml:space="preserve"> ②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470885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 xml:space="preserve"> ①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712455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⓪</w:t>
      </w:r>
    </w:p>
    <w:p w14:paraId="54A59A99" w14:textId="77777777" w:rsidR="00164885" w:rsidRPr="003322E0" w:rsidRDefault="006E7D00" w:rsidP="00050E06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color w:val="283890"/>
          <w:sz w:val="19"/>
          <w:szCs w:val="19"/>
        </w:rPr>
        <w:t>18</w:t>
      </w:r>
      <w:r w:rsidR="00164885" w:rsidRPr="003426F4">
        <w:rPr>
          <w:color w:val="283890"/>
          <w:sz w:val="19"/>
          <w:szCs w:val="19"/>
        </w:rPr>
        <w:t>) Riconosce volti familiari e inizia a distinguere gli estranei?</w:t>
      </w:r>
      <w:r w:rsidR="00050E06" w:rsidRPr="00050E06">
        <w:rPr>
          <w:color w:val="1F497D" w:themeColor="text2"/>
          <w:sz w:val="19"/>
          <w:szCs w:val="19"/>
        </w:rPr>
        <w:t xml:space="preserve"> 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630281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⓪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2016840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①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002590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②</w:t>
      </w:r>
    </w:p>
    <w:p w14:paraId="7028B90B" w14:textId="77777777" w:rsidR="00164885" w:rsidRDefault="006E7D00" w:rsidP="00050E06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 w:rsidRPr="001C7031">
        <w:rPr>
          <w:b/>
          <w:bCs/>
          <w:color w:val="283890"/>
          <w:sz w:val="19"/>
          <w:szCs w:val="19"/>
        </w:rPr>
        <w:t>19</w:t>
      </w:r>
      <w:r w:rsidR="00164885" w:rsidRPr="001C7031">
        <w:rPr>
          <w:b/>
          <w:bCs/>
          <w:color w:val="283890"/>
          <w:sz w:val="19"/>
          <w:szCs w:val="19"/>
        </w:rPr>
        <w:t xml:space="preserve">) </w:t>
      </w:r>
      <w:r w:rsidR="00096712" w:rsidRPr="001C7031">
        <w:rPr>
          <w:b/>
          <w:bCs/>
          <w:color w:val="283890"/>
          <w:sz w:val="19"/>
          <w:szCs w:val="19"/>
        </w:rPr>
        <w:t>Si diverte a giocare con gli altri, soprattutto i genitori?</w:t>
      </w:r>
      <w:r w:rsidR="00096712">
        <w:rPr>
          <w:b/>
          <w:color w:val="283890"/>
          <w:sz w:val="19"/>
          <w:szCs w:val="19"/>
        </w:rPr>
        <w:t xml:space="preserve"> 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787430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⓪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827527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①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03188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②</w:t>
      </w:r>
    </w:p>
    <w:p w14:paraId="654FD68D" w14:textId="77777777" w:rsidR="000813E1" w:rsidRPr="003322E0" w:rsidRDefault="006E7D00" w:rsidP="00050E06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color w:val="283890"/>
          <w:sz w:val="19"/>
          <w:szCs w:val="19"/>
        </w:rPr>
        <w:t>20</w:t>
      </w:r>
      <w:r w:rsidR="000813E1">
        <w:rPr>
          <w:color w:val="283890"/>
          <w:sz w:val="19"/>
          <w:szCs w:val="19"/>
        </w:rPr>
        <w:t>) Riesce a stare in piedi con appoggio</w:t>
      </w:r>
      <w:r w:rsidR="006649C8">
        <w:rPr>
          <w:color w:val="283890"/>
          <w:sz w:val="19"/>
          <w:szCs w:val="19"/>
        </w:rPr>
        <w:t xml:space="preserve"> a partire dal </w:t>
      </w:r>
      <w:proofErr w:type="gramStart"/>
      <w:r w:rsidR="006649C8">
        <w:rPr>
          <w:color w:val="283890"/>
          <w:sz w:val="19"/>
          <w:szCs w:val="19"/>
        </w:rPr>
        <w:t>10°</w:t>
      </w:r>
      <w:proofErr w:type="gramEnd"/>
      <w:r w:rsidR="006649C8">
        <w:rPr>
          <w:color w:val="283890"/>
          <w:sz w:val="19"/>
          <w:szCs w:val="19"/>
        </w:rPr>
        <w:t xml:space="preserve"> mese</w:t>
      </w:r>
      <w:r w:rsidR="000813E1">
        <w:rPr>
          <w:color w:val="283890"/>
          <w:sz w:val="19"/>
          <w:szCs w:val="19"/>
        </w:rPr>
        <w:t>?</w:t>
      </w:r>
      <w:r w:rsidR="000813E1" w:rsidRPr="000813E1">
        <w:rPr>
          <w:color w:val="283890"/>
          <w:sz w:val="19"/>
          <w:szCs w:val="19"/>
        </w:rPr>
        <w:t xml:space="preserve"> 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738821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⓪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066177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①</w:t>
      </w:r>
      <w:r w:rsidR="00050E06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221205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E06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050E06" w:rsidRPr="00BA492C">
        <w:rPr>
          <w:color w:val="1F497D" w:themeColor="text2"/>
          <w:sz w:val="19"/>
          <w:szCs w:val="19"/>
        </w:rPr>
        <w:t>②</w:t>
      </w:r>
    </w:p>
    <w:p w14:paraId="42E6CD4B" w14:textId="77777777" w:rsidR="00406406" w:rsidRDefault="00406406" w:rsidP="00406406">
      <w:pPr>
        <w:tabs>
          <w:tab w:val="center" w:pos="8505"/>
        </w:tabs>
        <w:rPr>
          <w:b/>
          <w:smallCaps/>
          <w:color w:val="000080"/>
          <w:sz w:val="18"/>
          <w:szCs w:val="18"/>
        </w:rPr>
      </w:pPr>
      <w:r>
        <w:rPr>
          <w:b/>
          <w:smallCaps/>
          <w:color w:val="000080"/>
          <w:sz w:val="18"/>
          <w:szCs w:val="18"/>
        </w:rPr>
        <w:tab/>
        <w:t xml:space="preserve">Punteggio totale: </w:t>
      </w:r>
      <w:r w:rsidRPr="00900256">
        <w:rPr>
          <w:color w:val="1F497D" w:themeColor="text2"/>
          <w:sz w:val="24"/>
          <w:szCs w:val="24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00256">
        <w:rPr>
          <w:color w:val="1F497D" w:themeColor="text2"/>
          <w:sz w:val="24"/>
          <w:szCs w:val="24"/>
        </w:rPr>
        <w:instrText xml:space="preserve"> FORMTEXT </w:instrText>
      </w:r>
      <w:r w:rsidRPr="00900256">
        <w:rPr>
          <w:color w:val="1F497D" w:themeColor="text2"/>
          <w:sz w:val="24"/>
          <w:szCs w:val="24"/>
        </w:rPr>
      </w:r>
      <w:r w:rsidRPr="00900256">
        <w:rPr>
          <w:color w:val="1F497D" w:themeColor="text2"/>
          <w:sz w:val="24"/>
          <w:szCs w:val="24"/>
        </w:rPr>
        <w:fldChar w:fldCharType="separate"/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fldChar w:fldCharType="end"/>
      </w:r>
    </w:p>
    <w:p w14:paraId="2B5E8991" w14:textId="77777777" w:rsidR="00050E06" w:rsidRDefault="00050E06" w:rsidP="00050E06">
      <w:pPr>
        <w:rPr>
          <w:b/>
          <w:smallCaps/>
          <w:color w:val="000080"/>
          <w:sz w:val="18"/>
          <w:szCs w:val="18"/>
        </w:rPr>
      </w:pPr>
      <w:r>
        <w:rPr>
          <w:b/>
          <w:smallCaps/>
          <w:color w:val="000080"/>
          <w:sz w:val="18"/>
          <w:szCs w:val="18"/>
        </w:rPr>
        <w:t xml:space="preserve">NOTE: </w:t>
      </w:r>
      <w:sdt>
        <w:sdtPr>
          <w:rPr>
            <w:b/>
            <w:smallCaps/>
            <w:color w:val="000080"/>
            <w:sz w:val="18"/>
            <w:szCs w:val="18"/>
          </w:rPr>
          <w:id w:val="894237801"/>
          <w:placeholder>
            <w:docPart w:val="3F0B1F76123043E5AF7B0DE7ABF77A9C"/>
          </w:placeholder>
          <w:showingPlcHdr/>
          <w:text/>
        </w:sdtPr>
        <w:sdtEndPr/>
        <w:sdtContent>
          <w:r w:rsidRPr="00117135">
            <w:rPr>
              <w:rStyle w:val="Testosegnaposto"/>
              <w:color w:val="000000" w:themeColor="text1"/>
              <w:sz w:val="20"/>
              <w:szCs w:val="20"/>
            </w:rPr>
            <w:t>Fare clic o toccare qui per immettere il testo.</w:t>
          </w:r>
        </w:sdtContent>
      </w:sdt>
    </w:p>
    <w:p w14:paraId="64D058EA" w14:textId="77777777" w:rsidR="006A28E0" w:rsidRDefault="006A28E0" w:rsidP="000813E1">
      <w:pPr>
        <w:rPr>
          <w:color w:val="283890"/>
          <w:sz w:val="20"/>
          <w:szCs w:val="20"/>
        </w:rPr>
        <w:sectPr w:rsidR="006A28E0" w:rsidSect="00BE1E1C">
          <w:pgSz w:w="11906" w:h="16838"/>
          <w:pgMar w:top="1417" w:right="1134" w:bottom="1134" w:left="1134" w:header="312" w:footer="0" w:gutter="0"/>
          <w:cols w:space="708"/>
          <w:titlePg/>
          <w:docGrid w:linePitch="360"/>
        </w:sectPr>
      </w:pPr>
    </w:p>
    <w:p w14:paraId="27EFEFA9" w14:textId="77777777" w:rsidR="008F137C" w:rsidRDefault="008F137C" w:rsidP="008F137C">
      <w:pPr>
        <w:spacing w:after="120"/>
        <w:jc w:val="center"/>
        <w:rPr>
          <w:color w:val="283890"/>
          <w:sz w:val="36"/>
          <w:szCs w:val="36"/>
        </w:rPr>
      </w:pPr>
      <w:r w:rsidRPr="00846647">
        <w:rPr>
          <w:color w:val="283890"/>
          <w:sz w:val="36"/>
          <w:szCs w:val="36"/>
        </w:rPr>
        <w:lastRenderedPageBreak/>
        <w:t>SCHEDA DI SCREENING E MONIT</w:t>
      </w:r>
      <w:r>
        <w:rPr>
          <w:color w:val="283890"/>
          <w:sz w:val="36"/>
          <w:szCs w:val="36"/>
        </w:rPr>
        <w:t>O</w:t>
      </w:r>
      <w:r w:rsidRPr="00846647">
        <w:rPr>
          <w:color w:val="283890"/>
          <w:sz w:val="36"/>
          <w:szCs w:val="36"/>
        </w:rPr>
        <w:t>RAGGIO NEUROEVOLUTIVO</w:t>
      </w:r>
    </w:p>
    <w:p w14:paraId="3AC9FA64" w14:textId="77777777" w:rsidR="008F137C" w:rsidRPr="00B86BFB" w:rsidRDefault="008F137C" w:rsidP="008F137C">
      <w:pPr>
        <w:spacing w:after="120"/>
        <w:jc w:val="center"/>
        <w:rPr>
          <w:b/>
          <w:caps/>
          <w:color w:val="283890"/>
          <w:sz w:val="24"/>
          <w:szCs w:val="24"/>
        </w:rPr>
      </w:pPr>
      <w:r w:rsidRPr="00B86BFB">
        <w:rPr>
          <w:b/>
          <w:color w:val="283890"/>
          <w:sz w:val="24"/>
          <w:szCs w:val="24"/>
        </w:rPr>
        <w:t xml:space="preserve">▪ </w:t>
      </w:r>
      <w:r w:rsidRPr="000813E1">
        <w:rPr>
          <w:b/>
          <w:caps/>
          <w:color w:val="283890"/>
          <w:sz w:val="24"/>
          <w:szCs w:val="24"/>
        </w:rPr>
        <w:t xml:space="preserve">da </w:t>
      </w:r>
      <w:r>
        <w:rPr>
          <w:b/>
          <w:caps/>
          <w:color w:val="283890"/>
          <w:sz w:val="24"/>
          <w:szCs w:val="24"/>
        </w:rPr>
        <w:t>13</w:t>
      </w:r>
      <w:r w:rsidRPr="000813E1">
        <w:rPr>
          <w:b/>
          <w:caps/>
          <w:color w:val="283890"/>
          <w:sz w:val="24"/>
          <w:szCs w:val="24"/>
        </w:rPr>
        <w:t xml:space="preserve"> a </w:t>
      </w:r>
      <w:r>
        <w:rPr>
          <w:b/>
          <w:caps/>
          <w:color w:val="283890"/>
          <w:sz w:val="24"/>
          <w:szCs w:val="24"/>
        </w:rPr>
        <w:t>18</w:t>
      </w:r>
      <w:r w:rsidRPr="000813E1">
        <w:rPr>
          <w:b/>
          <w:caps/>
          <w:color w:val="283890"/>
          <w:sz w:val="24"/>
          <w:szCs w:val="24"/>
        </w:rPr>
        <w:t xml:space="preserve"> mesi</w:t>
      </w:r>
    </w:p>
    <w:p w14:paraId="7197998E" w14:textId="77777777" w:rsidR="008F137C" w:rsidRDefault="008F137C" w:rsidP="00406406">
      <w:pPr>
        <w:spacing w:after="240"/>
        <w:rPr>
          <w:color w:val="283890"/>
          <w:sz w:val="24"/>
          <w:szCs w:val="24"/>
        </w:rPr>
      </w:pPr>
      <w:r w:rsidRPr="003322E0">
        <w:rPr>
          <w:color w:val="283890"/>
          <w:sz w:val="24"/>
          <w:szCs w:val="24"/>
        </w:rPr>
        <w:t>Data</w:t>
      </w:r>
      <w:r>
        <w:rPr>
          <w:color w:val="283890"/>
          <w:sz w:val="24"/>
          <w:szCs w:val="24"/>
        </w:rPr>
        <w:t xml:space="preserve"> di </w:t>
      </w:r>
      <w:r w:rsidRPr="00DE5550">
        <w:rPr>
          <w:color w:val="283890"/>
          <w:sz w:val="24"/>
          <w:szCs w:val="24"/>
        </w:rPr>
        <w:t xml:space="preserve">compilazione </w:t>
      </w:r>
      <w:r>
        <w:rPr>
          <w:color w:val="283890"/>
          <w:sz w:val="24"/>
          <w:szCs w:val="24"/>
        </w:rPr>
        <w:fldChar w:fldCharType="begin">
          <w:ffData>
            <w:name w:val="Data_compilazione"/>
            <w:enabled/>
            <w:calcOnExit w:val="0"/>
            <w:textInput>
              <w:type w:val="date"/>
              <w:format w:val="dd/MM/yyyy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 w:rsidRPr="00DE5550">
        <w:rPr>
          <w:color w:val="283890"/>
          <w:sz w:val="24"/>
          <w:szCs w:val="24"/>
        </w:rPr>
        <w:t xml:space="preserve">  </w:t>
      </w:r>
      <w:r w:rsidRPr="003322E0">
        <w:rPr>
          <w:color w:val="283890"/>
          <w:sz w:val="24"/>
          <w:szCs w:val="24"/>
        </w:rPr>
        <w:t xml:space="preserve">   Nome </w:t>
      </w:r>
      <w:r>
        <w:rPr>
          <w:color w:val="283890"/>
          <w:sz w:val="24"/>
          <w:szCs w:val="24"/>
        </w:rPr>
        <w:t xml:space="preserve">pediatra </w:t>
      </w:r>
      <w:r w:rsidRPr="003322E0">
        <w:rPr>
          <w:color w:val="283890"/>
          <w:sz w:val="24"/>
          <w:szCs w:val="24"/>
        </w:rPr>
        <w:t xml:space="preserve"> </w:t>
      </w:r>
      <w:r w:rsidR="00900256" w:rsidRPr="00900256">
        <w:rPr>
          <w:color w:val="1F497D" w:themeColor="text2"/>
          <w:sz w:val="24"/>
          <w:szCs w:val="24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900256" w:rsidRPr="00900256">
        <w:rPr>
          <w:color w:val="1F497D" w:themeColor="text2"/>
          <w:sz w:val="24"/>
          <w:szCs w:val="24"/>
        </w:rPr>
        <w:instrText xml:space="preserve"> FORMTEXT </w:instrText>
      </w:r>
      <w:r w:rsidR="00900256" w:rsidRPr="00900256">
        <w:rPr>
          <w:color w:val="1F497D" w:themeColor="text2"/>
          <w:sz w:val="24"/>
          <w:szCs w:val="24"/>
        </w:rPr>
      </w:r>
      <w:r w:rsidR="00900256" w:rsidRPr="00900256">
        <w:rPr>
          <w:color w:val="1F497D" w:themeColor="text2"/>
          <w:sz w:val="24"/>
          <w:szCs w:val="24"/>
        </w:rPr>
        <w:fldChar w:fldCharType="separate"/>
      </w:r>
      <w:r w:rsidR="00900256" w:rsidRPr="00900256">
        <w:rPr>
          <w:color w:val="1F497D" w:themeColor="text2"/>
          <w:sz w:val="24"/>
          <w:szCs w:val="24"/>
        </w:rPr>
        <w:t> </w:t>
      </w:r>
      <w:r w:rsidR="00900256" w:rsidRPr="00900256">
        <w:rPr>
          <w:color w:val="1F497D" w:themeColor="text2"/>
          <w:sz w:val="24"/>
          <w:szCs w:val="24"/>
        </w:rPr>
        <w:t> </w:t>
      </w:r>
      <w:r w:rsidR="00900256" w:rsidRPr="00900256">
        <w:rPr>
          <w:color w:val="1F497D" w:themeColor="text2"/>
          <w:sz w:val="24"/>
          <w:szCs w:val="24"/>
        </w:rPr>
        <w:t> </w:t>
      </w:r>
      <w:r w:rsidR="00900256" w:rsidRPr="00900256">
        <w:rPr>
          <w:color w:val="1F497D" w:themeColor="text2"/>
          <w:sz w:val="24"/>
          <w:szCs w:val="24"/>
        </w:rPr>
        <w:t> </w:t>
      </w:r>
      <w:r w:rsidR="00900256" w:rsidRPr="00900256">
        <w:rPr>
          <w:color w:val="1F497D" w:themeColor="text2"/>
          <w:sz w:val="24"/>
          <w:szCs w:val="24"/>
        </w:rPr>
        <w:t> </w:t>
      </w:r>
      <w:r w:rsidR="00900256" w:rsidRPr="00900256">
        <w:rPr>
          <w:color w:val="1F497D" w:themeColor="text2"/>
          <w:sz w:val="24"/>
          <w:szCs w:val="24"/>
        </w:rPr>
        <w:fldChar w:fldCharType="end"/>
      </w:r>
    </w:p>
    <w:p w14:paraId="5FEAC483" w14:textId="77777777" w:rsidR="008F137C" w:rsidRDefault="008F137C" w:rsidP="008F137C">
      <w:pPr>
        <w:rPr>
          <w:color w:val="283890"/>
          <w:sz w:val="24"/>
          <w:szCs w:val="24"/>
        </w:rPr>
      </w:pPr>
      <w:r>
        <w:rPr>
          <w:color w:val="283890"/>
          <w:sz w:val="24"/>
          <w:szCs w:val="24"/>
        </w:rPr>
        <w:t>Nome bambino/a</w:t>
      </w:r>
      <w:r w:rsidRPr="003322E0">
        <w:rPr>
          <w:color w:val="283890"/>
          <w:sz w:val="24"/>
          <w:szCs w:val="24"/>
        </w:rPr>
        <w:t>:</w:t>
      </w:r>
      <w:r>
        <w:rPr>
          <w:color w:val="283890"/>
          <w:sz w:val="24"/>
          <w:szCs w:val="24"/>
        </w:rPr>
        <w:t xml:space="preserve"> </w:t>
      </w:r>
      <w:r>
        <w:rPr>
          <w:color w:val="283890"/>
          <w:sz w:val="24"/>
          <w:szCs w:val="24"/>
        </w:rPr>
        <w:fldChar w:fldCharType="begin">
          <w:ffData>
            <w:name w:val="Testo2"/>
            <w:enabled/>
            <w:calcOnExit w:val="0"/>
            <w:textInput/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 w:rsidRPr="003322E0">
        <w:rPr>
          <w:color w:val="283890"/>
          <w:sz w:val="24"/>
          <w:szCs w:val="24"/>
        </w:rPr>
        <w:t xml:space="preserve">   Nato/a il </w:t>
      </w:r>
      <w:r>
        <w:rPr>
          <w:color w:val="283890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dd/MM/yyyy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 w:rsidRPr="003322E0">
        <w:rPr>
          <w:color w:val="283890"/>
          <w:sz w:val="24"/>
          <w:szCs w:val="24"/>
        </w:rPr>
        <w:t xml:space="preserve">     Sesso</w:t>
      </w:r>
      <w:r>
        <w:rPr>
          <w:color w:val="283890"/>
          <w:sz w:val="24"/>
          <w:szCs w:val="24"/>
        </w:rPr>
        <w:t xml:space="preserve">: </w:t>
      </w:r>
      <w:sdt>
        <w:sdtPr>
          <w:rPr>
            <w:color w:val="283890"/>
            <w:sz w:val="24"/>
            <w:szCs w:val="24"/>
          </w:rPr>
          <w:alias w:val="Sesso"/>
          <w:tag w:val="Sesso"/>
          <w:id w:val="-1549760511"/>
          <w:placeholder>
            <w:docPart w:val="70ACB8EAB10A416BA0D923D00FFE7057"/>
          </w:placeholder>
          <w:showingPlcHdr/>
          <w:comboBox>
            <w:listItem w:displayText="M" w:value="M"/>
            <w:listItem w:displayText="F" w:value="F"/>
          </w:comboBox>
        </w:sdtPr>
        <w:sdtEndPr/>
        <w:sdtContent>
          <w:r w:rsidRPr="00D02835">
            <w:rPr>
              <w:rStyle w:val="Testosegnaposto"/>
            </w:rPr>
            <w:t>Scegliere un elemento.</w:t>
          </w:r>
        </w:sdtContent>
      </w:sdt>
      <w:r w:rsidRPr="003322E0">
        <w:rPr>
          <w:color w:val="283890"/>
          <w:sz w:val="24"/>
          <w:szCs w:val="24"/>
        </w:rPr>
        <w:t xml:space="preserve">   </w:t>
      </w:r>
    </w:p>
    <w:p w14:paraId="4C81AD08" w14:textId="77777777" w:rsidR="001234C3" w:rsidRPr="003322E0" w:rsidRDefault="001234C3" w:rsidP="001234C3">
      <w:pPr>
        <w:rPr>
          <w:color w:val="283890"/>
          <w:sz w:val="24"/>
          <w:szCs w:val="24"/>
        </w:rPr>
      </w:pPr>
      <w:r>
        <w:rPr>
          <w:color w:val="283890"/>
          <w:sz w:val="24"/>
          <w:szCs w:val="24"/>
        </w:rPr>
        <w:t xml:space="preserve">Età gestazionale: </w:t>
      </w:r>
      <w:r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>
        <w:rPr>
          <w:color w:val="283890"/>
          <w:sz w:val="24"/>
          <w:szCs w:val="24"/>
        </w:rPr>
        <w:t xml:space="preserve">  Età attuale: mesi </w:t>
      </w:r>
      <w:r>
        <w:rPr>
          <w:color w:val="283890"/>
          <w:sz w:val="24"/>
          <w:szCs w:val="24"/>
        </w:rPr>
        <w:fldChar w:fldCharType="begin">
          <w:ffData>
            <w:name w:val="Testo4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>
        <w:rPr>
          <w:color w:val="283890"/>
          <w:sz w:val="24"/>
          <w:szCs w:val="24"/>
        </w:rPr>
        <w:t xml:space="preserve"> Età corretta: mesi </w:t>
      </w:r>
      <w:r>
        <w:rPr>
          <w:color w:val="283890"/>
          <w:sz w:val="24"/>
          <w:szCs w:val="24"/>
        </w:rPr>
        <w:fldChar w:fldCharType="begin">
          <w:ffData>
            <w:name w:val="Testo5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>
        <w:rPr>
          <w:color w:val="283890"/>
          <w:sz w:val="24"/>
          <w:szCs w:val="24"/>
        </w:rPr>
        <w:t xml:space="preserve"> P.N.: gr. </w:t>
      </w:r>
      <w:r>
        <w:rPr>
          <w:color w:val="283890"/>
          <w:sz w:val="24"/>
          <w:szCs w:val="24"/>
        </w:rPr>
        <w:fldChar w:fldCharType="begin">
          <w:ffData>
            <w:name w:val="Testo5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</w:p>
    <w:p w14:paraId="25D7E4C6" w14:textId="77777777" w:rsidR="008F137C" w:rsidRPr="003322E0" w:rsidRDefault="008F137C" w:rsidP="008F137C">
      <w:pPr>
        <w:rPr>
          <w:color w:val="283890"/>
          <w:sz w:val="18"/>
          <w:szCs w:val="18"/>
        </w:rPr>
      </w:pPr>
      <w:r>
        <w:rPr>
          <w:color w:val="283890"/>
          <w:sz w:val="24"/>
          <w:szCs w:val="24"/>
        </w:rPr>
        <w:t xml:space="preserve">Lunghezza: cm  </w:t>
      </w:r>
      <w:r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>
        <w:rPr>
          <w:color w:val="283890"/>
          <w:sz w:val="24"/>
          <w:szCs w:val="24"/>
        </w:rPr>
        <w:t xml:space="preserve"> Peso: kg </w:t>
      </w:r>
      <w:r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>
        <w:rPr>
          <w:color w:val="283890"/>
          <w:sz w:val="24"/>
          <w:szCs w:val="24"/>
        </w:rPr>
        <w:t xml:space="preserve"> BMI: </w:t>
      </w:r>
      <w:r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 w:rsidRPr="002E4436">
        <w:rPr>
          <w:color w:val="283890"/>
          <w:sz w:val="24"/>
          <w:szCs w:val="24"/>
        </w:rPr>
        <w:t xml:space="preserve"> </w:t>
      </w:r>
      <w:r>
        <w:rPr>
          <w:color w:val="283890"/>
          <w:sz w:val="24"/>
          <w:szCs w:val="24"/>
        </w:rPr>
        <w:t xml:space="preserve">C.C.: cm </w:t>
      </w:r>
      <w:r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</w:p>
    <w:p w14:paraId="667043BD" w14:textId="77777777" w:rsidR="008F137C" w:rsidRPr="000813E1" w:rsidRDefault="008F137C" w:rsidP="008F137C">
      <w:pPr>
        <w:tabs>
          <w:tab w:val="center" w:pos="7938"/>
          <w:tab w:val="center" w:pos="8647"/>
          <w:tab w:val="center" w:pos="9214"/>
        </w:tabs>
        <w:spacing w:after="0"/>
        <w:rPr>
          <w:caps/>
          <w:color w:val="283890"/>
          <w:sz w:val="18"/>
          <w:szCs w:val="18"/>
        </w:rPr>
      </w:pPr>
      <w:r w:rsidRPr="003322E0">
        <w:rPr>
          <w:color w:val="283890"/>
          <w:sz w:val="19"/>
          <w:szCs w:val="19"/>
        </w:rPr>
        <w:tab/>
        <w:t>Sì</w:t>
      </w:r>
      <w:r>
        <w:rPr>
          <w:color w:val="283890"/>
          <w:sz w:val="19"/>
          <w:szCs w:val="19"/>
        </w:rPr>
        <w:tab/>
      </w:r>
      <w:r w:rsidRPr="003322E0">
        <w:rPr>
          <w:color w:val="283890"/>
          <w:sz w:val="19"/>
          <w:szCs w:val="19"/>
        </w:rPr>
        <w:t>Q.v.</w:t>
      </w:r>
      <w:r>
        <w:rPr>
          <w:color w:val="283890"/>
          <w:sz w:val="19"/>
          <w:szCs w:val="19"/>
        </w:rPr>
        <w:tab/>
      </w:r>
      <w:r w:rsidRPr="003322E0">
        <w:rPr>
          <w:color w:val="283890"/>
          <w:sz w:val="19"/>
          <w:szCs w:val="19"/>
        </w:rPr>
        <w:t>No</w:t>
      </w:r>
    </w:p>
    <w:p w14:paraId="7BE39242" w14:textId="77777777" w:rsidR="0070636E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b/>
          <w:color w:val="283890"/>
          <w:sz w:val="19"/>
          <w:szCs w:val="19"/>
        </w:rPr>
        <w:t>1</w:t>
      </w:r>
      <w:r w:rsidR="00E075C6" w:rsidRPr="00704A21">
        <w:rPr>
          <w:b/>
          <w:color w:val="283890"/>
          <w:sz w:val="19"/>
          <w:szCs w:val="19"/>
        </w:rPr>
        <w:t xml:space="preserve">) </w:t>
      </w:r>
      <w:r w:rsidR="0070636E" w:rsidRPr="00704A21">
        <w:rPr>
          <w:b/>
          <w:color w:val="283890"/>
          <w:sz w:val="19"/>
          <w:szCs w:val="19"/>
        </w:rPr>
        <w:t>Si gira se chiamato per nome?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335803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590902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889107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②</w:t>
      </w:r>
    </w:p>
    <w:p w14:paraId="646EDDB1" w14:textId="77777777" w:rsidR="00F215FE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color w:val="283890"/>
          <w:sz w:val="19"/>
          <w:szCs w:val="19"/>
        </w:rPr>
        <w:t>2</w:t>
      </w:r>
      <w:r w:rsidR="00F215FE" w:rsidRPr="003322E0">
        <w:rPr>
          <w:color w:val="283890"/>
          <w:sz w:val="19"/>
          <w:szCs w:val="19"/>
        </w:rPr>
        <w:t>) Cammina sulle punte?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809891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 xml:space="preserve"> ②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617225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 xml:space="preserve"> 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297812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</w:p>
    <w:p w14:paraId="0C3BC8EA" w14:textId="77777777" w:rsidR="007E69AC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color w:val="283890"/>
          <w:sz w:val="19"/>
          <w:szCs w:val="19"/>
        </w:rPr>
        <w:t>3</w:t>
      </w:r>
      <w:r w:rsidR="007E69AC" w:rsidRPr="003322E0">
        <w:rPr>
          <w:color w:val="283890"/>
          <w:sz w:val="19"/>
          <w:szCs w:val="19"/>
        </w:rPr>
        <w:t>) Tende a odorare o annusare oggetti o persone</w:t>
      </w:r>
      <w:r w:rsidR="002D0C16" w:rsidRPr="003322E0">
        <w:rPr>
          <w:color w:val="283890"/>
          <w:sz w:val="19"/>
          <w:szCs w:val="19"/>
        </w:rPr>
        <w:t>?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849177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 xml:space="preserve"> ②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472247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 xml:space="preserve"> 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616596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</w:p>
    <w:p w14:paraId="6C9764EA" w14:textId="77777777" w:rsidR="0081754F" w:rsidRPr="00122767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122767">
        <w:rPr>
          <w:color w:val="1F497D" w:themeColor="text2"/>
          <w:sz w:val="19"/>
          <w:szCs w:val="19"/>
        </w:rPr>
        <w:t>4</w:t>
      </w:r>
      <w:r w:rsidR="0081754F" w:rsidRPr="00122767">
        <w:rPr>
          <w:color w:val="1F497D" w:themeColor="text2"/>
          <w:sz w:val="19"/>
          <w:szCs w:val="19"/>
        </w:rPr>
        <w:t xml:space="preserve">) Ha gattonato entro il </w:t>
      </w:r>
      <w:proofErr w:type="gramStart"/>
      <w:r w:rsidR="0081754F" w:rsidRPr="00122767">
        <w:rPr>
          <w:color w:val="1F497D" w:themeColor="text2"/>
          <w:sz w:val="19"/>
          <w:szCs w:val="19"/>
        </w:rPr>
        <w:t>12°</w:t>
      </w:r>
      <w:proofErr w:type="gramEnd"/>
      <w:r w:rsidR="0081754F" w:rsidRPr="00122767">
        <w:rPr>
          <w:color w:val="1F497D" w:themeColor="text2"/>
          <w:sz w:val="19"/>
          <w:szCs w:val="19"/>
        </w:rPr>
        <w:t xml:space="preserve"> mese?</w:t>
      </w:r>
      <w:r w:rsidR="008F137C" w:rsidRPr="00122767">
        <w:rPr>
          <w:color w:val="1F497D" w:themeColor="text2"/>
          <w:sz w:val="19"/>
          <w:szCs w:val="19"/>
        </w:rPr>
        <w:t xml:space="preserve"> </w:t>
      </w:r>
      <w:r w:rsidR="008F137C" w:rsidRPr="00122767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419017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122767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122767">
        <w:rPr>
          <w:color w:val="1F497D" w:themeColor="text2"/>
          <w:sz w:val="19"/>
          <w:szCs w:val="19"/>
        </w:rPr>
        <w:t>⓪</w:t>
      </w:r>
      <w:r w:rsidR="008F137C" w:rsidRPr="00122767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579137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122767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122767">
        <w:rPr>
          <w:color w:val="1F497D" w:themeColor="text2"/>
          <w:sz w:val="19"/>
          <w:szCs w:val="19"/>
        </w:rPr>
        <w:t>①</w:t>
      </w:r>
      <w:r w:rsidR="008F137C" w:rsidRPr="00122767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933541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122767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122767">
        <w:rPr>
          <w:color w:val="1F497D" w:themeColor="text2"/>
          <w:sz w:val="19"/>
          <w:szCs w:val="19"/>
        </w:rPr>
        <w:t>②</w:t>
      </w:r>
    </w:p>
    <w:p w14:paraId="07074FC9" w14:textId="77777777" w:rsidR="00E93FCD" w:rsidRPr="003322E0" w:rsidRDefault="00704A21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 w:rsidRPr="00122767">
        <w:rPr>
          <w:color w:val="1F497D" w:themeColor="text2"/>
          <w:sz w:val="19"/>
          <w:szCs w:val="19"/>
        </w:rPr>
        <w:t>5</w:t>
      </w:r>
      <w:r w:rsidR="00E93FCD" w:rsidRPr="00122767">
        <w:rPr>
          <w:color w:val="1F497D" w:themeColor="text2"/>
          <w:sz w:val="19"/>
          <w:szCs w:val="19"/>
        </w:rPr>
        <w:t xml:space="preserve">) Cerca </w:t>
      </w:r>
      <w:r w:rsidR="00C609AC" w:rsidRPr="00122767">
        <w:rPr>
          <w:color w:val="1F497D" w:themeColor="text2"/>
          <w:sz w:val="19"/>
          <w:szCs w:val="19"/>
        </w:rPr>
        <w:t>un oggetto dopo aver visto che è stato nascosto</w:t>
      </w:r>
      <w:r w:rsidR="006649C8" w:rsidRPr="00122767">
        <w:rPr>
          <w:color w:val="1F497D" w:themeColor="text2"/>
          <w:sz w:val="19"/>
          <w:szCs w:val="19"/>
        </w:rPr>
        <w:t>?</w:t>
      </w:r>
      <w:r w:rsidR="00E93FCD" w:rsidRPr="00122767">
        <w:rPr>
          <w:color w:val="1F497D" w:themeColor="text2"/>
          <w:sz w:val="19"/>
          <w:szCs w:val="19"/>
        </w:rPr>
        <w:t xml:space="preserve"> (es. </w:t>
      </w:r>
      <w:r w:rsidR="00530F15" w:rsidRPr="00122767">
        <w:rPr>
          <w:color w:val="1F497D" w:themeColor="text2"/>
          <w:sz w:val="19"/>
          <w:szCs w:val="19"/>
        </w:rPr>
        <w:t>sotto un fazzoletto)</w:t>
      </w:r>
      <w:r w:rsidR="008F137C" w:rsidRPr="00122767">
        <w:rPr>
          <w:color w:val="1F497D" w:themeColor="text2"/>
          <w:sz w:val="19"/>
          <w:szCs w:val="19"/>
        </w:rPr>
        <w:t xml:space="preserve"> </w:t>
      </w:r>
      <w:r w:rsidR="008F137C" w:rsidRPr="00122767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982358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122767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411547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54781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②</w:t>
      </w:r>
    </w:p>
    <w:p w14:paraId="3E8C7F5A" w14:textId="77777777" w:rsidR="00E93FCD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color w:val="283890"/>
          <w:sz w:val="19"/>
          <w:szCs w:val="19"/>
        </w:rPr>
        <w:t>6</w:t>
      </w:r>
      <w:r w:rsidR="007F0A58" w:rsidRPr="003322E0">
        <w:rPr>
          <w:color w:val="283890"/>
          <w:sz w:val="19"/>
          <w:szCs w:val="19"/>
        </w:rPr>
        <w:t xml:space="preserve">) Imita </w:t>
      </w:r>
      <w:r w:rsidR="007E50C8">
        <w:rPr>
          <w:color w:val="283890"/>
          <w:sz w:val="19"/>
          <w:szCs w:val="19"/>
        </w:rPr>
        <w:t xml:space="preserve">i gesti o </w:t>
      </w:r>
      <w:r w:rsidR="007F0A58" w:rsidRPr="003322E0">
        <w:rPr>
          <w:color w:val="283890"/>
          <w:sz w:val="19"/>
          <w:szCs w:val="19"/>
        </w:rPr>
        <w:t>le azioni dell’altro?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429404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110352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117138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②</w:t>
      </w:r>
    </w:p>
    <w:p w14:paraId="2EFE756A" w14:textId="77777777" w:rsidR="0081754F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b/>
          <w:color w:val="283890"/>
          <w:sz w:val="19"/>
          <w:szCs w:val="19"/>
        </w:rPr>
        <w:t>7</w:t>
      </w:r>
      <w:r w:rsidR="0081754F" w:rsidRPr="00704A21">
        <w:rPr>
          <w:b/>
          <w:color w:val="283890"/>
          <w:sz w:val="19"/>
          <w:szCs w:val="19"/>
        </w:rPr>
        <w:t>) Ha camm</w:t>
      </w:r>
      <w:r w:rsidR="007F0A58" w:rsidRPr="00704A21">
        <w:rPr>
          <w:b/>
          <w:color w:val="283890"/>
          <w:sz w:val="19"/>
          <w:szCs w:val="19"/>
        </w:rPr>
        <w:t xml:space="preserve">inato entro il </w:t>
      </w:r>
      <w:proofErr w:type="gramStart"/>
      <w:r w:rsidR="007F0A58" w:rsidRPr="00704A21">
        <w:rPr>
          <w:b/>
          <w:color w:val="283890"/>
          <w:sz w:val="19"/>
          <w:szCs w:val="19"/>
        </w:rPr>
        <w:t>15°</w:t>
      </w:r>
      <w:proofErr w:type="gramEnd"/>
      <w:r w:rsidR="007F0A58" w:rsidRPr="00704A21">
        <w:rPr>
          <w:b/>
          <w:color w:val="283890"/>
          <w:sz w:val="19"/>
          <w:szCs w:val="19"/>
        </w:rPr>
        <w:t xml:space="preserve"> mese?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2080206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962300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20997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②</w:t>
      </w:r>
    </w:p>
    <w:p w14:paraId="72EB358D" w14:textId="77777777" w:rsidR="002D0C16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color w:val="283890"/>
          <w:sz w:val="19"/>
          <w:szCs w:val="19"/>
        </w:rPr>
        <w:t>8</w:t>
      </w:r>
      <w:r w:rsidR="0081754F" w:rsidRPr="003322E0">
        <w:rPr>
          <w:color w:val="283890"/>
          <w:sz w:val="19"/>
          <w:szCs w:val="19"/>
        </w:rPr>
        <w:t>) Reagisce esageratame</w:t>
      </w:r>
      <w:r w:rsidR="007F0A58" w:rsidRPr="003322E0">
        <w:rPr>
          <w:color w:val="283890"/>
          <w:sz w:val="19"/>
          <w:szCs w:val="19"/>
        </w:rPr>
        <w:t>nte di fronte a una negazione?</w:t>
      </w:r>
      <w:r w:rsidR="002D0C16" w:rsidRPr="003322E0">
        <w:rPr>
          <w:color w:val="283890"/>
          <w:sz w:val="19"/>
          <w:szCs w:val="19"/>
        </w:rPr>
        <w:t xml:space="preserve"> (batte la testa</w:t>
      </w:r>
      <w:r w:rsidR="005D3479" w:rsidRPr="003322E0">
        <w:rPr>
          <w:color w:val="283890"/>
          <w:sz w:val="19"/>
          <w:szCs w:val="19"/>
        </w:rPr>
        <w:t xml:space="preserve"> o si butta a terra)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556074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 xml:space="preserve"> ②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839151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 xml:space="preserve"> 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2105414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</w:p>
    <w:p w14:paraId="44725E74" w14:textId="77777777" w:rsidR="008F0E6D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b/>
          <w:color w:val="283890"/>
          <w:sz w:val="19"/>
          <w:szCs w:val="19"/>
        </w:rPr>
        <w:t>9</w:t>
      </w:r>
      <w:r w:rsidR="008F0E6D" w:rsidRPr="00704A21">
        <w:rPr>
          <w:b/>
          <w:color w:val="283890"/>
          <w:sz w:val="19"/>
          <w:szCs w:val="19"/>
        </w:rPr>
        <w:t>) Produce almeno 5 parole con significato?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778072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697816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347406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②</w:t>
      </w:r>
    </w:p>
    <w:p w14:paraId="729E6845" w14:textId="77777777" w:rsidR="002D0C16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color w:val="283890"/>
          <w:sz w:val="19"/>
          <w:szCs w:val="19"/>
        </w:rPr>
        <w:t>10</w:t>
      </w:r>
      <w:r w:rsidR="00E075C6" w:rsidRPr="003322E0">
        <w:rPr>
          <w:color w:val="283890"/>
          <w:sz w:val="19"/>
          <w:szCs w:val="19"/>
        </w:rPr>
        <w:t xml:space="preserve">) </w:t>
      </w:r>
      <w:r w:rsidR="002D0C16" w:rsidRPr="00ED0741">
        <w:rPr>
          <w:caps/>
          <w:color w:val="283890"/>
          <w:sz w:val="19"/>
          <w:szCs w:val="19"/>
        </w:rPr>
        <w:t>è</w:t>
      </w:r>
      <w:r w:rsidR="002D0C16" w:rsidRPr="003322E0">
        <w:rPr>
          <w:color w:val="283890"/>
          <w:sz w:val="19"/>
          <w:szCs w:val="19"/>
        </w:rPr>
        <w:t xml:space="preserve"> </w:t>
      </w:r>
      <w:r w:rsidR="00ED0741">
        <w:rPr>
          <w:color w:val="283890"/>
          <w:sz w:val="19"/>
          <w:szCs w:val="19"/>
        </w:rPr>
        <w:t>selettivo nell’alimentazione</w:t>
      </w:r>
      <w:r w:rsidR="002D0C16" w:rsidRPr="003322E0">
        <w:rPr>
          <w:color w:val="283890"/>
          <w:sz w:val="19"/>
          <w:szCs w:val="19"/>
        </w:rPr>
        <w:t xml:space="preserve">?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743295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 xml:space="preserve"> ②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817216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 xml:space="preserve"> 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847674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</w:p>
    <w:p w14:paraId="421320FE" w14:textId="77777777" w:rsidR="00ED0741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color w:val="283890"/>
          <w:sz w:val="19"/>
          <w:szCs w:val="19"/>
        </w:rPr>
        <w:t>11</w:t>
      </w:r>
      <w:r w:rsidR="0079176E" w:rsidRPr="003322E0">
        <w:rPr>
          <w:color w:val="283890"/>
          <w:sz w:val="19"/>
          <w:szCs w:val="19"/>
        </w:rPr>
        <w:t xml:space="preserve">) Il suo sonno è </w:t>
      </w:r>
      <w:r w:rsidR="0079176E">
        <w:rPr>
          <w:color w:val="283890"/>
          <w:sz w:val="19"/>
          <w:szCs w:val="19"/>
        </w:rPr>
        <w:t>irregolare</w:t>
      </w:r>
      <w:r w:rsidR="0079176E" w:rsidRPr="003322E0">
        <w:rPr>
          <w:color w:val="283890"/>
          <w:sz w:val="19"/>
          <w:szCs w:val="19"/>
        </w:rPr>
        <w:t>?</w:t>
      </w:r>
      <w:r w:rsidR="0079176E">
        <w:rPr>
          <w:color w:val="283890"/>
          <w:sz w:val="19"/>
          <w:szCs w:val="19"/>
        </w:rPr>
        <w:t xml:space="preserve"> (</w:t>
      </w:r>
      <w:r w:rsidR="0079176E" w:rsidRPr="003322E0">
        <w:rPr>
          <w:color w:val="283890"/>
          <w:sz w:val="19"/>
          <w:szCs w:val="19"/>
        </w:rPr>
        <w:t>difficoltà ad addormentarsi</w:t>
      </w:r>
      <w:r w:rsidR="0079176E">
        <w:rPr>
          <w:color w:val="283890"/>
          <w:sz w:val="19"/>
          <w:szCs w:val="19"/>
        </w:rPr>
        <w:t>, sonno agitato, risvegli frequenti)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446928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 xml:space="preserve"> ②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803271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 xml:space="preserve"> 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554081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</w:p>
    <w:p w14:paraId="72E588E9" w14:textId="77777777" w:rsidR="007E50C8" w:rsidRPr="00122767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>
        <w:rPr>
          <w:color w:val="283890"/>
          <w:sz w:val="19"/>
          <w:szCs w:val="19"/>
        </w:rPr>
        <w:t>12</w:t>
      </w:r>
      <w:r w:rsidR="007E50C8">
        <w:rPr>
          <w:color w:val="283890"/>
          <w:sz w:val="19"/>
          <w:szCs w:val="19"/>
        </w:rPr>
        <w:t xml:space="preserve">) </w:t>
      </w:r>
      <w:r w:rsidR="007E50C8" w:rsidRPr="00122767">
        <w:rPr>
          <w:color w:val="1F497D" w:themeColor="text2"/>
          <w:sz w:val="19"/>
          <w:szCs w:val="19"/>
        </w:rPr>
        <w:t>Porta il cibo alla bocca? (con la mano o con il cucchiaio)</w:t>
      </w:r>
      <w:r w:rsidR="002B70C9" w:rsidRPr="00122767">
        <w:rPr>
          <w:color w:val="1F497D" w:themeColor="text2"/>
          <w:sz w:val="19"/>
          <w:szCs w:val="19"/>
        </w:rPr>
        <w:t xml:space="preserve"> </w:t>
      </w:r>
      <w:r w:rsidR="008F137C" w:rsidRPr="00122767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035192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122767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122767">
        <w:rPr>
          <w:color w:val="1F497D" w:themeColor="text2"/>
          <w:sz w:val="19"/>
          <w:szCs w:val="19"/>
        </w:rPr>
        <w:t>⓪</w:t>
      </w:r>
      <w:r w:rsidR="008F137C" w:rsidRPr="00122767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506397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122767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122767">
        <w:rPr>
          <w:color w:val="1F497D" w:themeColor="text2"/>
          <w:sz w:val="19"/>
          <w:szCs w:val="19"/>
        </w:rPr>
        <w:t>①</w:t>
      </w:r>
      <w:r w:rsidR="008F137C" w:rsidRPr="00122767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431896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122767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122767">
        <w:rPr>
          <w:color w:val="1F497D" w:themeColor="text2"/>
          <w:sz w:val="19"/>
          <w:szCs w:val="19"/>
        </w:rPr>
        <w:t>②</w:t>
      </w:r>
    </w:p>
    <w:p w14:paraId="6AC24E46" w14:textId="77777777" w:rsidR="002D0C16" w:rsidRPr="00122767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122767">
        <w:rPr>
          <w:color w:val="1F497D" w:themeColor="text2"/>
          <w:sz w:val="19"/>
          <w:szCs w:val="19"/>
        </w:rPr>
        <w:t>13</w:t>
      </w:r>
      <w:r w:rsidR="00E075C6" w:rsidRPr="00122767">
        <w:rPr>
          <w:color w:val="1F497D" w:themeColor="text2"/>
          <w:sz w:val="19"/>
          <w:szCs w:val="19"/>
        </w:rPr>
        <w:t xml:space="preserve">) </w:t>
      </w:r>
      <w:r w:rsidR="002D0C16" w:rsidRPr="00122767">
        <w:rPr>
          <w:color w:val="1F497D" w:themeColor="text2"/>
          <w:sz w:val="19"/>
          <w:szCs w:val="19"/>
        </w:rPr>
        <w:t xml:space="preserve">Quando si fa molto male, piange poco? </w:t>
      </w:r>
      <w:r w:rsidR="008F137C" w:rsidRPr="00122767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083948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122767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122767">
        <w:rPr>
          <w:color w:val="1F497D" w:themeColor="text2"/>
          <w:sz w:val="19"/>
          <w:szCs w:val="19"/>
        </w:rPr>
        <w:t xml:space="preserve"> ②</w:t>
      </w:r>
      <w:r w:rsidR="008F137C" w:rsidRPr="00122767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985085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122767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122767">
        <w:rPr>
          <w:color w:val="1F497D" w:themeColor="text2"/>
          <w:sz w:val="19"/>
          <w:szCs w:val="19"/>
        </w:rPr>
        <w:t xml:space="preserve"> ①</w:t>
      </w:r>
      <w:r w:rsidR="008F137C" w:rsidRPr="00122767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837158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122767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122767">
        <w:rPr>
          <w:color w:val="1F497D" w:themeColor="text2"/>
          <w:sz w:val="19"/>
          <w:szCs w:val="19"/>
        </w:rPr>
        <w:t>⓪</w:t>
      </w:r>
    </w:p>
    <w:p w14:paraId="3B41C88B" w14:textId="77777777" w:rsidR="002D0C16" w:rsidRPr="00122767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122767">
        <w:rPr>
          <w:color w:val="1F497D" w:themeColor="text2"/>
          <w:sz w:val="19"/>
          <w:szCs w:val="19"/>
        </w:rPr>
        <w:t>14</w:t>
      </w:r>
      <w:r w:rsidR="00E075C6" w:rsidRPr="00122767">
        <w:rPr>
          <w:color w:val="1F497D" w:themeColor="text2"/>
          <w:sz w:val="19"/>
          <w:szCs w:val="19"/>
        </w:rPr>
        <w:t xml:space="preserve">) </w:t>
      </w:r>
      <w:r w:rsidR="002D0C16" w:rsidRPr="00122767">
        <w:rPr>
          <w:color w:val="1F497D" w:themeColor="text2"/>
          <w:sz w:val="19"/>
          <w:szCs w:val="19"/>
        </w:rPr>
        <w:t xml:space="preserve">Ha reazioni eccessive </w:t>
      </w:r>
      <w:r w:rsidR="006649C8" w:rsidRPr="00122767">
        <w:rPr>
          <w:color w:val="1F497D" w:themeColor="text2"/>
          <w:sz w:val="19"/>
          <w:szCs w:val="19"/>
        </w:rPr>
        <w:t>verso o evita certi</w:t>
      </w:r>
      <w:r w:rsidR="002D0C16" w:rsidRPr="00122767">
        <w:rPr>
          <w:color w:val="1F497D" w:themeColor="text2"/>
          <w:sz w:val="19"/>
          <w:szCs w:val="19"/>
        </w:rPr>
        <w:t xml:space="preserve"> materiali o tessuti? (</w:t>
      </w:r>
      <w:r w:rsidR="006649C8" w:rsidRPr="00122767">
        <w:rPr>
          <w:color w:val="1F497D" w:themeColor="text2"/>
          <w:sz w:val="19"/>
          <w:szCs w:val="19"/>
        </w:rPr>
        <w:t xml:space="preserve">es. </w:t>
      </w:r>
      <w:r w:rsidR="002D0C16" w:rsidRPr="00122767">
        <w:rPr>
          <w:color w:val="1F497D" w:themeColor="text2"/>
          <w:sz w:val="19"/>
          <w:szCs w:val="19"/>
        </w:rPr>
        <w:t>sabbia, lana</w:t>
      </w:r>
      <w:r w:rsidR="006649C8" w:rsidRPr="00122767">
        <w:rPr>
          <w:color w:val="1F497D" w:themeColor="text2"/>
          <w:sz w:val="19"/>
          <w:szCs w:val="19"/>
        </w:rPr>
        <w:t xml:space="preserve"> ecc.</w:t>
      </w:r>
      <w:r w:rsidR="002D0C16" w:rsidRPr="00122767">
        <w:rPr>
          <w:color w:val="1F497D" w:themeColor="text2"/>
          <w:sz w:val="19"/>
          <w:szCs w:val="19"/>
        </w:rPr>
        <w:t>)</w:t>
      </w:r>
      <w:r w:rsidR="008F137C" w:rsidRPr="00122767">
        <w:rPr>
          <w:color w:val="1F497D" w:themeColor="text2"/>
          <w:sz w:val="19"/>
          <w:szCs w:val="19"/>
        </w:rPr>
        <w:t xml:space="preserve"> </w:t>
      </w:r>
      <w:r w:rsidR="008F137C" w:rsidRPr="00122767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722491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122767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122767">
        <w:rPr>
          <w:color w:val="1F497D" w:themeColor="text2"/>
          <w:sz w:val="19"/>
          <w:szCs w:val="19"/>
        </w:rPr>
        <w:t xml:space="preserve"> ②</w:t>
      </w:r>
      <w:r w:rsidR="008F137C" w:rsidRPr="00122767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633524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122767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122767">
        <w:rPr>
          <w:color w:val="1F497D" w:themeColor="text2"/>
          <w:sz w:val="19"/>
          <w:szCs w:val="19"/>
        </w:rPr>
        <w:t xml:space="preserve"> ①</w:t>
      </w:r>
      <w:r w:rsidR="008F137C" w:rsidRPr="00122767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896673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122767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122767">
        <w:rPr>
          <w:color w:val="1F497D" w:themeColor="text2"/>
          <w:sz w:val="19"/>
          <w:szCs w:val="19"/>
        </w:rPr>
        <w:t>⓪</w:t>
      </w:r>
    </w:p>
    <w:p w14:paraId="65B752A9" w14:textId="77777777" w:rsidR="002D0C16" w:rsidRPr="00122767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122767">
        <w:rPr>
          <w:color w:val="1F497D" w:themeColor="text2"/>
          <w:sz w:val="19"/>
          <w:szCs w:val="19"/>
        </w:rPr>
        <w:t>15</w:t>
      </w:r>
      <w:r w:rsidR="00E075C6" w:rsidRPr="00122767">
        <w:rPr>
          <w:color w:val="1F497D" w:themeColor="text2"/>
          <w:sz w:val="19"/>
          <w:szCs w:val="19"/>
        </w:rPr>
        <w:t xml:space="preserve">) </w:t>
      </w:r>
      <w:r w:rsidR="00C609AC" w:rsidRPr="00122767">
        <w:rPr>
          <w:color w:val="1F497D" w:themeColor="text2"/>
          <w:sz w:val="19"/>
          <w:szCs w:val="19"/>
        </w:rPr>
        <w:t>Sfoglia le pagine di un libro</w:t>
      </w:r>
      <w:r w:rsidR="002D0C16" w:rsidRPr="00122767">
        <w:rPr>
          <w:color w:val="1F497D" w:themeColor="text2"/>
          <w:sz w:val="19"/>
          <w:szCs w:val="19"/>
        </w:rPr>
        <w:t xml:space="preserve">? </w:t>
      </w:r>
      <w:r w:rsidR="008F137C" w:rsidRPr="00122767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2006856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122767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122767">
        <w:rPr>
          <w:color w:val="1F497D" w:themeColor="text2"/>
          <w:sz w:val="19"/>
          <w:szCs w:val="19"/>
        </w:rPr>
        <w:t>⓪</w:t>
      </w:r>
      <w:r w:rsidR="008F137C" w:rsidRPr="00122767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564372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122767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122767">
        <w:rPr>
          <w:color w:val="1F497D" w:themeColor="text2"/>
          <w:sz w:val="19"/>
          <w:szCs w:val="19"/>
        </w:rPr>
        <w:t>①</w:t>
      </w:r>
      <w:r w:rsidR="008F137C" w:rsidRPr="00122767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284393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122767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122767">
        <w:rPr>
          <w:color w:val="1F497D" w:themeColor="text2"/>
          <w:sz w:val="19"/>
          <w:szCs w:val="19"/>
        </w:rPr>
        <w:t>②</w:t>
      </w:r>
    </w:p>
    <w:p w14:paraId="44EB1940" w14:textId="77777777" w:rsidR="00704A21" w:rsidRPr="00122767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122767">
        <w:rPr>
          <w:b/>
          <w:color w:val="1F497D" w:themeColor="text2"/>
          <w:sz w:val="19"/>
          <w:szCs w:val="19"/>
        </w:rPr>
        <w:t>16</w:t>
      </w:r>
      <w:r w:rsidR="00704A21" w:rsidRPr="00122767">
        <w:rPr>
          <w:b/>
          <w:color w:val="1F497D" w:themeColor="text2"/>
          <w:sz w:val="19"/>
          <w:szCs w:val="19"/>
        </w:rPr>
        <w:t>) Indica per richiedere qualcosa?</w:t>
      </w:r>
      <w:r w:rsidR="00704A21" w:rsidRPr="00122767">
        <w:rPr>
          <w:color w:val="1F497D" w:themeColor="text2"/>
          <w:sz w:val="19"/>
          <w:szCs w:val="19"/>
        </w:rPr>
        <w:t xml:space="preserve"> </w:t>
      </w:r>
      <w:r w:rsidR="008F137C" w:rsidRPr="00122767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227381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122767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122767">
        <w:rPr>
          <w:color w:val="1F497D" w:themeColor="text2"/>
          <w:sz w:val="19"/>
          <w:szCs w:val="19"/>
        </w:rPr>
        <w:t>⓪</w:t>
      </w:r>
      <w:r w:rsidR="008F137C" w:rsidRPr="00122767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591153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122767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122767">
        <w:rPr>
          <w:color w:val="1F497D" w:themeColor="text2"/>
          <w:sz w:val="19"/>
          <w:szCs w:val="19"/>
        </w:rPr>
        <w:t>①</w:t>
      </w:r>
      <w:r w:rsidR="008F137C" w:rsidRPr="00122767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290339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122767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122767">
        <w:rPr>
          <w:color w:val="1F497D" w:themeColor="text2"/>
          <w:sz w:val="19"/>
          <w:szCs w:val="19"/>
        </w:rPr>
        <w:t>②</w:t>
      </w:r>
    </w:p>
    <w:p w14:paraId="0A348FC2" w14:textId="77777777" w:rsidR="00704A21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 w:rsidRPr="00122767">
        <w:rPr>
          <w:color w:val="1F497D" w:themeColor="text2"/>
          <w:sz w:val="19"/>
          <w:szCs w:val="19"/>
        </w:rPr>
        <w:t>17</w:t>
      </w:r>
      <w:r w:rsidR="00704A21" w:rsidRPr="00122767">
        <w:rPr>
          <w:color w:val="1F497D" w:themeColor="text2"/>
          <w:sz w:val="19"/>
          <w:szCs w:val="19"/>
        </w:rPr>
        <w:t xml:space="preserve">) </w:t>
      </w:r>
      <w:r w:rsidR="00C609AC" w:rsidRPr="00122767">
        <w:rPr>
          <w:color w:val="1F497D" w:themeColor="text2"/>
          <w:sz w:val="19"/>
          <w:szCs w:val="19"/>
        </w:rPr>
        <w:t>Mostra preferenza per alcuni giochi e persone</w:t>
      </w:r>
      <w:r w:rsidR="00704A21" w:rsidRPr="00122767">
        <w:rPr>
          <w:color w:val="1F497D" w:themeColor="text2"/>
          <w:sz w:val="19"/>
          <w:szCs w:val="19"/>
        </w:rPr>
        <w:t xml:space="preserve">?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217354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27852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792409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②</w:t>
      </w:r>
    </w:p>
    <w:p w14:paraId="1D7BC159" w14:textId="77777777" w:rsidR="00704A21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color w:val="283890"/>
          <w:sz w:val="19"/>
          <w:szCs w:val="19"/>
        </w:rPr>
        <w:t>18</w:t>
      </w:r>
      <w:r w:rsidR="00704A21">
        <w:rPr>
          <w:color w:val="283890"/>
          <w:sz w:val="19"/>
          <w:szCs w:val="19"/>
        </w:rPr>
        <w:t>) Ripete suoni o gesti per richiamare l’attenzione?</w:t>
      </w:r>
      <w:r w:rsidR="00704A21" w:rsidRPr="002B70C9">
        <w:rPr>
          <w:color w:val="283890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288474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472252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660840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②</w:t>
      </w:r>
    </w:p>
    <w:p w14:paraId="2FB52BD4" w14:textId="77777777" w:rsidR="00704A21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color w:val="283890"/>
          <w:sz w:val="19"/>
          <w:szCs w:val="19"/>
        </w:rPr>
        <w:t>19</w:t>
      </w:r>
      <w:r w:rsidR="00704A21">
        <w:rPr>
          <w:color w:val="283890"/>
          <w:sz w:val="19"/>
          <w:szCs w:val="19"/>
        </w:rPr>
        <w:t xml:space="preserve">) </w:t>
      </w:r>
      <w:r w:rsidR="00D77A7A" w:rsidRPr="003322E0">
        <w:rPr>
          <w:color w:val="283890"/>
          <w:sz w:val="19"/>
          <w:szCs w:val="19"/>
        </w:rPr>
        <w:t>Mette in atto movimenti anticipatori? (es. protende le braccia verso l’adulto per essere preso)</w:t>
      </w:r>
      <w:r w:rsidR="00704A21">
        <w:rPr>
          <w:color w:val="283890"/>
          <w:sz w:val="19"/>
          <w:szCs w:val="19"/>
        </w:rPr>
        <w:t>?</w:t>
      </w:r>
      <w:r w:rsidR="00704A21" w:rsidRPr="002B70C9">
        <w:rPr>
          <w:color w:val="283890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720519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168786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624921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②</w:t>
      </w:r>
    </w:p>
    <w:p w14:paraId="545F3C35" w14:textId="77777777" w:rsidR="00704A21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color w:val="283890"/>
          <w:sz w:val="19"/>
          <w:szCs w:val="19"/>
        </w:rPr>
        <w:t>20</w:t>
      </w:r>
      <w:r w:rsidR="00704A21" w:rsidRPr="002C0973">
        <w:rPr>
          <w:color w:val="283890"/>
          <w:sz w:val="19"/>
          <w:szCs w:val="19"/>
        </w:rPr>
        <w:t xml:space="preserve">) </w:t>
      </w:r>
      <w:r w:rsidR="00D77A7A" w:rsidRPr="002C0973">
        <w:rPr>
          <w:color w:val="283890"/>
          <w:sz w:val="19"/>
          <w:szCs w:val="19"/>
        </w:rPr>
        <w:t>Fa un uso appropriato degli oggetti? (es. posate per mangiare, mattoncini per fare una torre)</w:t>
      </w:r>
      <w:r w:rsidR="00704A21" w:rsidRPr="002B70C9">
        <w:rPr>
          <w:color w:val="283890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77984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10326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203550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②</w:t>
      </w:r>
    </w:p>
    <w:p w14:paraId="64958F13" w14:textId="77777777" w:rsidR="00900256" w:rsidRDefault="00406406" w:rsidP="00406406">
      <w:pPr>
        <w:tabs>
          <w:tab w:val="center" w:pos="8505"/>
        </w:tabs>
        <w:rPr>
          <w:b/>
          <w:smallCaps/>
          <w:color w:val="000080"/>
          <w:sz w:val="18"/>
          <w:szCs w:val="18"/>
        </w:rPr>
      </w:pPr>
      <w:r>
        <w:rPr>
          <w:b/>
          <w:smallCaps/>
          <w:color w:val="000080"/>
          <w:sz w:val="18"/>
          <w:szCs w:val="18"/>
        </w:rPr>
        <w:tab/>
      </w:r>
      <w:r w:rsidR="00900256">
        <w:rPr>
          <w:b/>
          <w:smallCaps/>
          <w:color w:val="000080"/>
          <w:sz w:val="18"/>
          <w:szCs w:val="18"/>
        </w:rPr>
        <w:t xml:space="preserve">Punteggio totale: </w:t>
      </w:r>
      <w:r w:rsidRPr="00900256">
        <w:rPr>
          <w:color w:val="1F497D" w:themeColor="text2"/>
          <w:sz w:val="24"/>
          <w:szCs w:val="24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00256">
        <w:rPr>
          <w:color w:val="1F497D" w:themeColor="text2"/>
          <w:sz w:val="24"/>
          <w:szCs w:val="24"/>
        </w:rPr>
        <w:instrText xml:space="preserve"> FORMTEXT </w:instrText>
      </w:r>
      <w:r w:rsidRPr="00900256">
        <w:rPr>
          <w:color w:val="1F497D" w:themeColor="text2"/>
          <w:sz w:val="24"/>
          <w:szCs w:val="24"/>
        </w:rPr>
      </w:r>
      <w:r w:rsidRPr="00900256">
        <w:rPr>
          <w:color w:val="1F497D" w:themeColor="text2"/>
          <w:sz w:val="24"/>
          <w:szCs w:val="24"/>
        </w:rPr>
        <w:fldChar w:fldCharType="separate"/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fldChar w:fldCharType="end"/>
      </w:r>
    </w:p>
    <w:p w14:paraId="589EB33A" w14:textId="77777777" w:rsidR="008F137C" w:rsidRDefault="008F137C" w:rsidP="008F137C">
      <w:pPr>
        <w:rPr>
          <w:b/>
          <w:smallCaps/>
          <w:color w:val="000080"/>
          <w:sz w:val="18"/>
          <w:szCs w:val="18"/>
        </w:rPr>
      </w:pPr>
      <w:r>
        <w:rPr>
          <w:b/>
          <w:smallCaps/>
          <w:color w:val="000080"/>
          <w:sz w:val="18"/>
          <w:szCs w:val="18"/>
        </w:rPr>
        <w:t xml:space="preserve">NOTE: </w:t>
      </w:r>
      <w:sdt>
        <w:sdtPr>
          <w:rPr>
            <w:b/>
            <w:smallCaps/>
            <w:color w:val="000080"/>
            <w:sz w:val="18"/>
            <w:szCs w:val="18"/>
          </w:rPr>
          <w:id w:val="-1533649015"/>
          <w:placeholder>
            <w:docPart w:val="2420144470784A0C9ADFE58D4BEFB744"/>
          </w:placeholder>
          <w:showingPlcHdr/>
          <w:text/>
        </w:sdtPr>
        <w:sdtEndPr/>
        <w:sdtContent>
          <w:r w:rsidRPr="00117135">
            <w:rPr>
              <w:rStyle w:val="Testosegnaposto"/>
              <w:color w:val="000000" w:themeColor="text1"/>
              <w:sz w:val="20"/>
              <w:szCs w:val="20"/>
            </w:rPr>
            <w:t>Fare clic o toccare qui per immettere il testo.</w:t>
          </w:r>
        </w:sdtContent>
      </w:sdt>
    </w:p>
    <w:p w14:paraId="5B4EA46A" w14:textId="77777777" w:rsidR="006A28E0" w:rsidRDefault="006A28E0" w:rsidP="006A28E0">
      <w:pPr>
        <w:rPr>
          <w:color w:val="283890"/>
          <w:sz w:val="36"/>
          <w:szCs w:val="36"/>
        </w:rPr>
        <w:sectPr w:rsidR="006A28E0" w:rsidSect="00BE1E1C">
          <w:pgSz w:w="11906" w:h="16838"/>
          <w:pgMar w:top="1417" w:right="1134" w:bottom="1134" w:left="1134" w:header="312" w:footer="0" w:gutter="0"/>
          <w:cols w:space="708"/>
          <w:titlePg/>
          <w:docGrid w:linePitch="360"/>
        </w:sectPr>
      </w:pPr>
    </w:p>
    <w:p w14:paraId="7306695F" w14:textId="77777777" w:rsidR="008F137C" w:rsidRDefault="008F137C" w:rsidP="006A28E0">
      <w:pPr>
        <w:rPr>
          <w:color w:val="283890"/>
          <w:sz w:val="36"/>
          <w:szCs w:val="36"/>
        </w:rPr>
      </w:pPr>
      <w:r w:rsidRPr="00846647">
        <w:rPr>
          <w:color w:val="283890"/>
          <w:sz w:val="36"/>
          <w:szCs w:val="36"/>
        </w:rPr>
        <w:lastRenderedPageBreak/>
        <w:t>SCHEDA DI SCREENING E MONIT</w:t>
      </w:r>
      <w:r>
        <w:rPr>
          <w:color w:val="283890"/>
          <w:sz w:val="36"/>
          <w:szCs w:val="36"/>
        </w:rPr>
        <w:t>O</w:t>
      </w:r>
      <w:r w:rsidRPr="00846647">
        <w:rPr>
          <w:color w:val="283890"/>
          <w:sz w:val="36"/>
          <w:szCs w:val="36"/>
        </w:rPr>
        <w:t>RAGGIO NEUROEVOLUTIVO</w:t>
      </w:r>
    </w:p>
    <w:p w14:paraId="58054CCF" w14:textId="77777777" w:rsidR="008F137C" w:rsidRPr="00B86BFB" w:rsidRDefault="008F137C" w:rsidP="008F137C">
      <w:pPr>
        <w:spacing w:after="120"/>
        <w:jc w:val="center"/>
        <w:rPr>
          <w:b/>
          <w:caps/>
          <w:color w:val="283890"/>
          <w:sz w:val="24"/>
          <w:szCs w:val="24"/>
        </w:rPr>
      </w:pPr>
      <w:r w:rsidRPr="00B86BFB">
        <w:rPr>
          <w:b/>
          <w:color w:val="283890"/>
          <w:sz w:val="24"/>
          <w:szCs w:val="24"/>
        </w:rPr>
        <w:t xml:space="preserve">▪ </w:t>
      </w:r>
      <w:r w:rsidRPr="000813E1">
        <w:rPr>
          <w:b/>
          <w:caps/>
          <w:color w:val="283890"/>
          <w:sz w:val="24"/>
          <w:szCs w:val="24"/>
        </w:rPr>
        <w:t xml:space="preserve">da </w:t>
      </w:r>
      <w:r>
        <w:rPr>
          <w:b/>
          <w:caps/>
          <w:color w:val="283890"/>
          <w:sz w:val="24"/>
          <w:szCs w:val="24"/>
        </w:rPr>
        <w:t>19</w:t>
      </w:r>
      <w:r w:rsidRPr="000813E1">
        <w:rPr>
          <w:b/>
          <w:caps/>
          <w:color w:val="283890"/>
          <w:sz w:val="24"/>
          <w:szCs w:val="24"/>
        </w:rPr>
        <w:t xml:space="preserve"> a </w:t>
      </w:r>
      <w:r>
        <w:rPr>
          <w:b/>
          <w:caps/>
          <w:color w:val="283890"/>
          <w:sz w:val="24"/>
          <w:szCs w:val="24"/>
        </w:rPr>
        <w:t xml:space="preserve">24 </w:t>
      </w:r>
      <w:r w:rsidRPr="000813E1">
        <w:rPr>
          <w:b/>
          <w:caps/>
          <w:color w:val="283890"/>
          <w:sz w:val="24"/>
          <w:szCs w:val="24"/>
        </w:rPr>
        <w:t>mesi</w:t>
      </w:r>
    </w:p>
    <w:p w14:paraId="5E607F3C" w14:textId="77777777" w:rsidR="008F137C" w:rsidRDefault="008F137C" w:rsidP="00406406">
      <w:pPr>
        <w:spacing w:after="240"/>
        <w:rPr>
          <w:color w:val="283890"/>
          <w:sz w:val="24"/>
          <w:szCs w:val="24"/>
        </w:rPr>
      </w:pPr>
      <w:r w:rsidRPr="003322E0">
        <w:rPr>
          <w:color w:val="283890"/>
          <w:sz w:val="24"/>
          <w:szCs w:val="24"/>
        </w:rPr>
        <w:t>Data</w:t>
      </w:r>
      <w:r>
        <w:rPr>
          <w:color w:val="283890"/>
          <w:sz w:val="24"/>
          <w:szCs w:val="24"/>
        </w:rPr>
        <w:t xml:space="preserve"> di </w:t>
      </w:r>
      <w:r w:rsidRPr="00DE5550">
        <w:rPr>
          <w:color w:val="283890"/>
          <w:sz w:val="24"/>
          <w:szCs w:val="24"/>
        </w:rPr>
        <w:t xml:space="preserve">compilazione </w:t>
      </w:r>
      <w:r>
        <w:rPr>
          <w:color w:val="283890"/>
          <w:sz w:val="24"/>
          <w:szCs w:val="24"/>
        </w:rPr>
        <w:fldChar w:fldCharType="begin">
          <w:ffData>
            <w:name w:val="Data_compilazione"/>
            <w:enabled/>
            <w:calcOnExit w:val="0"/>
            <w:textInput>
              <w:type w:val="date"/>
              <w:format w:val="dd/MM/yyyy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 w:rsidRPr="00DE5550">
        <w:rPr>
          <w:color w:val="283890"/>
          <w:sz w:val="24"/>
          <w:szCs w:val="24"/>
        </w:rPr>
        <w:t xml:space="preserve">  </w:t>
      </w:r>
      <w:r w:rsidRPr="003322E0">
        <w:rPr>
          <w:color w:val="283890"/>
          <w:sz w:val="24"/>
          <w:szCs w:val="24"/>
        </w:rPr>
        <w:t xml:space="preserve">   Nome </w:t>
      </w:r>
      <w:r>
        <w:rPr>
          <w:color w:val="283890"/>
          <w:sz w:val="24"/>
          <w:szCs w:val="24"/>
        </w:rPr>
        <w:t xml:space="preserve">pediatra </w:t>
      </w:r>
      <w:r w:rsidRPr="003322E0">
        <w:rPr>
          <w:color w:val="283890"/>
          <w:sz w:val="24"/>
          <w:szCs w:val="24"/>
        </w:rPr>
        <w:t xml:space="preserve"> </w:t>
      </w:r>
      <w:r w:rsidR="00900256" w:rsidRPr="00900256">
        <w:rPr>
          <w:color w:val="1F497D" w:themeColor="text2"/>
          <w:sz w:val="24"/>
          <w:szCs w:val="24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900256" w:rsidRPr="00900256">
        <w:rPr>
          <w:color w:val="1F497D" w:themeColor="text2"/>
          <w:sz w:val="24"/>
          <w:szCs w:val="24"/>
        </w:rPr>
        <w:instrText xml:space="preserve"> FORMTEXT </w:instrText>
      </w:r>
      <w:r w:rsidR="00900256" w:rsidRPr="00900256">
        <w:rPr>
          <w:color w:val="1F497D" w:themeColor="text2"/>
          <w:sz w:val="24"/>
          <w:szCs w:val="24"/>
        </w:rPr>
      </w:r>
      <w:r w:rsidR="00900256" w:rsidRPr="00900256">
        <w:rPr>
          <w:color w:val="1F497D" w:themeColor="text2"/>
          <w:sz w:val="24"/>
          <w:szCs w:val="24"/>
        </w:rPr>
        <w:fldChar w:fldCharType="separate"/>
      </w:r>
      <w:r w:rsidR="00900256" w:rsidRPr="00900256">
        <w:rPr>
          <w:color w:val="1F497D" w:themeColor="text2"/>
          <w:sz w:val="24"/>
          <w:szCs w:val="24"/>
        </w:rPr>
        <w:t> </w:t>
      </w:r>
      <w:r w:rsidR="00900256" w:rsidRPr="00900256">
        <w:rPr>
          <w:color w:val="1F497D" w:themeColor="text2"/>
          <w:sz w:val="24"/>
          <w:szCs w:val="24"/>
        </w:rPr>
        <w:t> </w:t>
      </w:r>
      <w:r w:rsidR="00900256" w:rsidRPr="00900256">
        <w:rPr>
          <w:color w:val="1F497D" w:themeColor="text2"/>
          <w:sz w:val="24"/>
          <w:szCs w:val="24"/>
        </w:rPr>
        <w:t> </w:t>
      </w:r>
      <w:r w:rsidR="00900256" w:rsidRPr="00900256">
        <w:rPr>
          <w:color w:val="1F497D" w:themeColor="text2"/>
          <w:sz w:val="24"/>
          <w:szCs w:val="24"/>
        </w:rPr>
        <w:t> </w:t>
      </w:r>
      <w:r w:rsidR="00900256" w:rsidRPr="00900256">
        <w:rPr>
          <w:color w:val="1F497D" w:themeColor="text2"/>
          <w:sz w:val="24"/>
          <w:szCs w:val="24"/>
        </w:rPr>
        <w:t> </w:t>
      </w:r>
      <w:r w:rsidR="00900256" w:rsidRPr="00900256">
        <w:rPr>
          <w:color w:val="1F497D" w:themeColor="text2"/>
          <w:sz w:val="24"/>
          <w:szCs w:val="24"/>
        </w:rPr>
        <w:fldChar w:fldCharType="end"/>
      </w:r>
    </w:p>
    <w:p w14:paraId="36FDF910" w14:textId="77777777" w:rsidR="008F137C" w:rsidRDefault="008F137C" w:rsidP="008F137C">
      <w:pPr>
        <w:rPr>
          <w:color w:val="283890"/>
          <w:sz w:val="24"/>
          <w:szCs w:val="24"/>
        </w:rPr>
      </w:pPr>
      <w:r>
        <w:rPr>
          <w:color w:val="283890"/>
          <w:sz w:val="24"/>
          <w:szCs w:val="24"/>
        </w:rPr>
        <w:t>Nome bambino/a</w:t>
      </w:r>
      <w:r w:rsidRPr="003322E0">
        <w:rPr>
          <w:color w:val="283890"/>
          <w:sz w:val="24"/>
          <w:szCs w:val="24"/>
        </w:rPr>
        <w:t>:</w:t>
      </w:r>
      <w:r>
        <w:rPr>
          <w:color w:val="283890"/>
          <w:sz w:val="24"/>
          <w:szCs w:val="24"/>
        </w:rPr>
        <w:t xml:space="preserve"> </w:t>
      </w:r>
      <w:r>
        <w:rPr>
          <w:color w:val="283890"/>
          <w:sz w:val="24"/>
          <w:szCs w:val="24"/>
        </w:rPr>
        <w:fldChar w:fldCharType="begin">
          <w:ffData>
            <w:name w:val="Testo2"/>
            <w:enabled/>
            <w:calcOnExit w:val="0"/>
            <w:textInput/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 w:rsidRPr="003322E0">
        <w:rPr>
          <w:color w:val="283890"/>
          <w:sz w:val="24"/>
          <w:szCs w:val="24"/>
        </w:rPr>
        <w:t xml:space="preserve">   Nato/a il </w:t>
      </w:r>
      <w:r>
        <w:rPr>
          <w:color w:val="283890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dd/MM/yyyy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 w:rsidRPr="003322E0">
        <w:rPr>
          <w:color w:val="283890"/>
          <w:sz w:val="24"/>
          <w:szCs w:val="24"/>
        </w:rPr>
        <w:t xml:space="preserve">     Sesso</w:t>
      </w:r>
      <w:r>
        <w:rPr>
          <w:color w:val="283890"/>
          <w:sz w:val="24"/>
          <w:szCs w:val="24"/>
        </w:rPr>
        <w:t xml:space="preserve">: </w:t>
      </w:r>
      <w:sdt>
        <w:sdtPr>
          <w:rPr>
            <w:color w:val="283890"/>
            <w:sz w:val="24"/>
            <w:szCs w:val="24"/>
          </w:rPr>
          <w:alias w:val="Sesso"/>
          <w:tag w:val="Sesso"/>
          <w:id w:val="-491558608"/>
          <w:placeholder>
            <w:docPart w:val="F7C4FB9D0E144001ACE247ADA0BA47D7"/>
          </w:placeholder>
          <w:showingPlcHdr/>
          <w:comboBox>
            <w:listItem w:displayText="M" w:value="M"/>
            <w:listItem w:displayText="F" w:value="F"/>
          </w:comboBox>
        </w:sdtPr>
        <w:sdtEndPr/>
        <w:sdtContent>
          <w:r w:rsidRPr="00D02835">
            <w:rPr>
              <w:rStyle w:val="Testosegnaposto"/>
            </w:rPr>
            <w:t>Scegliere un elemento.</w:t>
          </w:r>
        </w:sdtContent>
      </w:sdt>
      <w:r w:rsidRPr="003322E0">
        <w:rPr>
          <w:color w:val="283890"/>
          <w:sz w:val="24"/>
          <w:szCs w:val="24"/>
        </w:rPr>
        <w:t xml:space="preserve">   </w:t>
      </w:r>
    </w:p>
    <w:p w14:paraId="4848B39A" w14:textId="77777777" w:rsidR="001234C3" w:rsidRPr="003322E0" w:rsidRDefault="001234C3" w:rsidP="001234C3">
      <w:pPr>
        <w:rPr>
          <w:color w:val="283890"/>
          <w:sz w:val="24"/>
          <w:szCs w:val="24"/>
        </w:rPr>
      </w:pPr>
      <w:r>
        <w:rPr>
          <w:color w:val="283890"/>
          <w:sz w:val="24"/>
          <w:szCs w:val="24"/>
        </w:rPr>
        <w:t xml:space="preserve">Età gestazionale: </w:t>
      </w:r>
      <w:r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>
        <w:rPr>
          <w:color w:val="283890"/>
          <w:sz w:val="24"/>
          <w:szCs w:val="24"/>
        </w:rPr>
        <w:t xml:space="preserve">  Età attuale: mesi </w:t>
      </w:r>
      <w:r>
        <w:rPr>
          <w:color w:val="283890"/>
          <w:sz w:val="24"/>
          <w:szCs w:val="24"/>
        </w:rPr>
        <w:fldChar w:fldCharType="begin">
          <w:ffData>
            <w:name w:val="Testo4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>
        <w:rPr>
          <w:color w:val="283890"/>
          <w:sz w:val="24"/>
          <w:szCs w:val="24"/>
        </w:rPr>
        <w:t xml:space="preserve"> Età corretta: mesi </w:t>
      </w:r>
      <w:r>
        <w:rPr>
          <w:color w:val="283890"/>
          <w:sz w:val="24"/>
          <w:szCs w:val="24"/>
        </w:rPr>
        <w:fldChar w:fldCharType="begin">
          <w:ffData>
            <w:name w:val="Testo5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>
        <w:rPr>
          <w:color w:val="283890"/>
          <w:sz w:val="24"/>
          <w:szCs w:val="24"/>
        </w:rPr>
        <w:t xml:space="preserve"> P.N.: gr. </w:t>
      </w:r>
      <w:r>
        <w:rPr>
          <w:color w:val="283890"/>
          <w:sz w:val="24"/>
          <w:szCs w:val="24"/>
        </w:rPr>
        <w:fldChar w:fldCharType="begin">
          <w:ffData>
            <w:name w:val="Testo5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</w:p>
    <w:p w14:paraId="281EFE27" w14:textId="77777777" w:rsidR="008F137C" w:rsidRPr="003322E0" w:rsidRDefault="008F137C" w:rsidP="008F137C">
      <w:pPr>
        <w:rPr>
          <w:color w:val="283890"/>
          <w:sz w:val="18"/>
          <w:szCs w:val="18"/>
        </w:rPr>
      </w:pPr>
      <w:r>
        <w:rPr>
          <w:color w:val="283890"/>
          <w:sz w:val="24"/>
          <w:szCs w:val="24"/>
        </w:rPr>
        <w:t xml:space="preserve">Lunghezza: cm  </w:t>
      </w:r>
      <w:r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>
        <w:rPr>
          <w:color w:val="283890"/>
          <w:sz w:val="24"/>
          <w:szCs w:val="24"/>
        </w:rPr>
        <w:t xml:space="preserve"> Peso: kg </w:t>
      </w:r>
      <w:r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>
        <w:rPr>
          <w:color w:val="283890"/>
          <w:sz w:val="24"/>
          <w:szCs w:val="24"/>
        </w:rPr>
        <w:t xml:space="preserve"> BMI: </w:t>
      </w:r>
      <w:r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  <w:r w:rsidRPr="002E4436">
        <w:rPr>
          <w:color w:val="283890"/>
          <w:sz w:val="24"/>
          <w:szCs w:val="24"/>
        </w:rPr>
        <w:t xml:space="preserve"> </w:t>
      </w:r>
      <w:r>
        <w:rPr>
          <w:color w:val="283890"/>
          <w:sz w:val="24"/>
          <w:szCs w:val="24"/>
        </w:rPr>
        <w:t xml:space="preserve">C.C.: cm </w:t>
      </w:r>
      <w:r>
        <w:rPr>
          <w:color w:val="283890"/>
          <w:sz w:val="24"/>
          <w:szCs w:val="24"/>
        </w:rPr>
        <w:fldChar w:fldCharType="begin">
          <w:ffData>
            <w:name w:val="Testo3"/>
            <w:enabled/>
            <w:calcOnExit w:val="0"/>
            <w:textInput>
              <w:type w:val="number"/>
            </w:textInput>
          </w:ffData>
        </w:fldChar>
      </w:r>
      <w:r>
        <w:rPr>
          <w:color w:val="283890"/>
          <w:sz w:val="24"/>
          <w:szCs w:val="24"/>
        </w:rPr>
        <w:instrText xml:space="preserve"> FORMTEXT </w:instrText>
      </w:r>
      <w:r>
        <w:rPr>
          <w:color w:val="283890"/>
          <w:sz w:val="24"/>
          <w:szCs w:val="24"/>
        </w:rPr>
      </w:r>
      <w:r>
        <w:rPr>
          <w:color w:val="283890"/>
          <w:sz w:val="24"/>
          <w:szCs w:val="24"/>
        </w:rPr>
        <w:fldChar w:fldCharType="separate"/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noProof/>
          <w:color w:val="283890"/>
          <w:sz w:val="24"/>
          <w:szCs w:val="24"/>
        </w:rPr>
        <w:t> </w:t>
      </w:r>
      <w:r>
        <w:rPr>
          <w:color w:val="283890"/>
          <w:sz w:val="24"/>
          <w:szCs w:val="24"/>
        </w:rPr>
        <w:fldChar w:fldCharType="end"/>
      </w:r>
    </w:p>
    <w:p w14:paraId="4808E487" w14:textId="77777777" w:rsidR="008F137C" w:rsidRPr="000813E1" w:rsidRDefault="008F137C" w:rsidP="008F137C">
      <w:pPr>
        <w:tabs>
          <w:tab w:val="center" w:pos="7938"/>
          <w:tab w:val="center" w:pos="8647"/>
          <w:tab w:val="center" w:pos="9214"/>
        </w:tabs>
        <w:spacing w:after="0"/>
        <w:rPr>
          <w:caps/>
          <w:color w:val="283890"/>
          <w:sz w:val="18"/>
          <w:szCs w:val="18"/>
        </w:rPr>
      </w:pPr>
      <w:r w:rsidRPr="003322E0">
        <w:rPr>
          <w:color w:val="283890"/>
          <w:sz w:val="19"/>
          <w:szCs w:val="19"/>
        </w:rPr>
        <w:tab/>
        <w:t>Sì</w:t>
      </w:r>
      <w:r>
        <w:rPr>
          <w:color w:val="283890"/>
          <w:sz w:val="19"/>
          <w:szCs w:val="19"/>
        </w:rPr>
        <w:tab/>
      </w:r>
      <w:r w:rsidRPr="003322E0">
        <w:rPr>
          <w:color w:val="283890"/>
          <w:sz w:val="19"/>
          <w:szCs w:val="19"/>
        </w:rPr>
        <w:t>Q.v.</w:t>
      </w:r>
      <w:r>
        <w:rPr>
          <w:color w:val="283890"/>
          <w:sz w:val="19"/>
          <w:szCs w:val="19"/>
        </w:rPr>
        <w:tab/>
      </w:r>
      <w:r w:rsidRPr="003322E0">
        <w:rPr>
          <w:color w:val="283890"/>
          <w:sz w:val="19"/>
          <w:szCs w:val="19"/>
        </w:rPr>
        <w:t>No</w:t>
      </w:r>
    </w:p>
    <w:p w14:paraId="1833D807" w14:textId="77777777" w:rsidR="0018119C" w:rsidRPr="008F137C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>
        <w:rPr>
          <w:color w:val="283890"/>
          <w:sz w:val="19"/>
          <w:szCs w:val="19"/>
        </w:rPr>
        <w:t>1</w:t>
      </w:r>
      <w:r w:rsidR="0018119C" w:rsidRPr="003322E0">
        <w:rPr>
          <w:color w:val="283890"/>
          <w:sz w:val="19"/>
          <w:szCs w:val="19"/>
        </w:rPr>
        <w:t xml:space="preserve">) Reagisce esageratamente a suoni e </w:t>
      </w:r>
      <w:r w:rsidR="0018119C" w:rsidRPr="008F137C">
        <w:rPr>
          <w:color w:val="1F497D" w:themeColor="text2"/>
          <w:sz w:val="19"/>
          <w:szCs w:val="19"/>
        </w:rPr>
        <w:t>rumori</w:t>
      </w:r>
      <w:r w:rsidR="00530F15" w:rsidRPr="008F137C">
        <w:rPr>
          <w:color w:val="1F497D" w:themeColor="text2"/>
          <w:sz w:val="19"/>
          <w:szCs w:val="19"/>
        </w:rPr>
        <w:t>?</w:t>
      </w:r>
      <w:r w:rsidR="0018119C" w:rsidRPr="008F137C">
        <w:rPr>
          <w:color w:val="1F497D" w:themeColor="text2"/>
          <w:sz w:val="19"/>
          <w:szCs w:val="19"/>
        </w:rPr>
        <w:t xml:space="preserve"> (</w:t>
      </w:r>
      <w:r w:rsidR="00C609AC" w:rsidRPr="008F137C">
        <w:rPr>
          <w:color w:val="1F497D" w:themeColor="text2"/>
          <w:sz w:val="19"/>
          <w:szCs w:val="19"/>
        </w:rPr>
        <w:t>porta le mani</w:t>
      </w:r>
      <w:r w:rsidR="00530F15" w:rsidRPr="008F137C">
        <w:rPr>
          <w:color w:val="1F497D" w:themeColor="text2"/>
          <w:sz w:val="19"/>
          <w:szCs w:val="19"/>
        </w:rPr>
        <w:t xml:space="preserve"> </w:t>
      </w:r>
      <w:r w:rsidR="00C609AC" w:rsidRPr="008F137C">
        <w:rPr>
          <w:color w:val="1F497D" w:themeColor="text2"/>
          <w:sz w:val="19"/>
          <w:szCs w:val="19"/>
        </w:rPr>
        <w:t>al</w:t>
      </w:r>
      <w:r w:rsidR="00530F15" w:rsidRPr="008F137C">
        <w:rPr>
          <w:color w:val="1F497D" w:themeColor="text2"/>
          <w:sz w:val="19"/>
          <w:szCs w:val="19"/>
        </w:rPr>
        <w:t>le orecchie, grida, si irrita)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8F137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733748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8F137C">
        <w:rPr>
          <w:color w:val="1F497D" w:themeColor="text2"/>
          <w:sz w:val="19"/>
          <w:szCs w:val="19"/>
        </w:rPr>
        <w:t xml:space="preserve"> ②</w:t>
      </w:r>
      <w:r w:rsidR="008F137C" w:rsidRPr="008F137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524320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8F137C">
        <w:rPr>
          <w:color w:val="1F497D" w:themeColor="text2"/>
          <w:sz w:val="19"/>
          <w:szCs w:val="19"/>
        </w:rPr>
        <w:t xml:space="preserve"> ①</w:t>
      </w:r>
      <w:r w:rsidR="008F137C" w:rsidRPr="008F137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984587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8F137C">
        <w:rPr>
          <w:color w:val="1F497D" w:themeColor="text2"/>
          <w:sz w:val="19"/>
          <w:szCs w:val="19"/>
        </w:rPr>
        <w:t>⓪</w:t>
      </w:r>
    </w:p>
    <w:p w14:paraId="17F334E0" w14:textId="77777777" w:rsidR="002D0C16" w:rsidRPr="008F137C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8F137C">
        <w:rPr>
          <w:color w:val="1F497D" w:themeColor="text2"/>
          <w:sz w:val="19"/>
          <w:szCs w:val="19"/>
        </w:rPr>
        <w:t>2</w:t>
      </w:r>
      <w:r w:rsidR="00E075C6" w:rsidRPr="008F137C">
        <w:rPr>
          <w:color w:val="1F497D" w:themeColor="text2"/>
          <w:sz w:val="19"/>
          <w:szCs w:val="19"/>
        </w:rPr>
        <w:t xml:space="preserve">) </w:t>
      </w:r>
      <w:r w:rsidR="002D0C16" w:rsidRPr="008F137C">
        <w:rPr>
          <w:color w:val="1F497D" w:themeColor="text2"/>
          <w:sz w:val="19"/>
          <w:szCs w:val="19"/>
        </w:rPr>
        <w:t>Ha reazioni eccessive</w:t>
      </w:r>
      <w:r w:rsidR="006649C8" w:rsidRPr="008F137C">
        <w:rPr>
          <w:color w:val="1F497D" w:themeColor="text2"/>
          <w:sz w:val="19"/>
          <w:szCs w:val="19"/>
        </w:rPr>
        <w:t xml:space="preserve"> verso</w:t>
      </w:r>
      <w:r w:rsidR="002D0C16" w:rsidRPr="008F137C">
        <w:rPr>
          <w:color w:val="1F497D" w:themeColor="text2"/>
          <w:sz w:val="19"/>
          <w:szCs w:val="19"/>
        </w:rPr>
        <w:t xml:space="preserve"> </w:t>
      </w:r>
      <w:r w:rsidR="00C3727F" w:rsidRPr="008F137C">
        <w:rPr>
          <w:color w:val="1F497D" w:themeColor="text2"/>
          <w:sz w:val="19"/>
          <w:szCs w:val="19"/>
        </w:rPr>
        <w:t>o evita certi</w:t>
      </w:r>
      <w:r w:rsidR="002D0C16" w:rsidRPr="008F137C">
        <w:rPr>
          <w:color w:val="1F497D" w:themeColor="text2"/>
          <w:sz w:val="19"/>
          <w:szCs w:val="19"/>
        </w:rPr>
        <w:t xml:space="preserve"> materiali o tessuti? (sabbia, lana ecc.)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8F137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408564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8F137C">
        <w:rPr>
          <w:color w:val="1F497D" w:themeColor="text2"/>
          <w:sz w:val="19"/>
          <w:szCs w:val="19"/>
        </w:rPr>
        <w:t xml:space="preserve"> ②</w:t>
      </w:r>
      <w:r w:rsidR="008F137C" w:rsidRPr="008F137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858312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8F137C">
        <w:rPr>
          <w:color w:val="1F497D" w:themeColor="text2"/>
          <w:sz w:val="19"/>
          <w:szCs w:val="19"/>
        </w:rPr>
        <w:t xml:space="preserve"> ①</w:t>
      </w:r>
      <w:r w:rsidR="008F137C" w:rsidRPr="008F137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513422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8F137C">
        <w:rPr>
          <w:color w:val="1F497D" w:themeColor="text2"/>
          <w:sz w:val="19"/>
          <w:szCs w:val="19"/>
        </w:rPr>
        <w:t>⓪</w:t>
      </w:r>
    </w:p>
    <w:p w14:paraId="68402EEB" w14:textId="77777777" w:rsidR="0081754F" w:rsidRPr="008F137C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1F497D" w:themeColor="text2"/>
          <w:sz w:val="19"/>
          <w:szCs w:val="19"/>
        </w:rPr>
      </w:pPr>
      <w:r w:rsidRPr="008F137C">
        <w:rPr>
          <w:color w:val="1F497D" w:themeColor="text2"/>
          <w:sz w:val="19"/>
          <w:szCs w:val="19"/>
        </w:rPr>
        <w:t>3</w:t>
      </w:r>
      <w:r w:rsidR="0081754F" w:rsidRPr="008F137C">
        <w:rPr>
          <w:color w:val="1F497D" w:themeColor="text2"/>
          <w:sz w:val="19"/>
          <w:szCs w:val="19"/>
        </w:rPr>
        <w:t>) Tende a portare gli ogg</w:t>
      </w:r>
      <w:r w:rsidR="007F0A58" w:rsidRPr="008F137C">
        <w:rPr>
          <w:color w:val="1F497D" w:themeColor="text2"/>
          <w:sz w:val="19"/>
          <w:szCs w:val="19"/>
        </w:rPr>
        <w:t>etti alla bocca e/o a leccare?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8F137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13729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8F137C">
        <w:rPr>
          <w:color w:val="1F497D" w:themeColor="text2"/>
          <w:sz w:val="19"/>
          <w:szCs w:val="19"/>
        </w:rPr>
        <w:t xml:space="preserve"> ②</w:t>
      </w:r>
      <w:r w:rsidR="008F137C" w:rsidRPr="008F137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72719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8F137C">
        <w:rPr>
          <w:color w:val="1F497D" w:themeColor="text2"/>
          <w:sz w:val="19"/>
          <w:szCs w:val="19"/>
        </w:rPr>
        <w:t xml:space="preserve"> ①</w:t>
      </w:r>
      <w:r w:rsidR="008F137C" w:rsidRPr="008F137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534344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8F137C">
        <w:rPr>
          <w:color w:val="1F497D" w:themeColor="text2"/>
          <w:sz w:val="19"/>
          <w:szCs w:val="19"/>
        </w:rPr>
        <w:t>⓪</w:t>
      </w:r>
    </w:p>
    <w:p w14:paraId="0154DA65" w14:textId="77777777" w:rsidR="0081754F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 w:rsidRPr="008F137C">
        <w:rPr>
          <w:color w:val="1F497D" w:themeColor="text2"/>
          <w:sz w:val="19"/>
          <w:szCs w:val="19"/>
        </w:rPr>
        <w:t>4</w:t>
      </w:r>
      <w:r w:rsidR="007F0A58" w:rsidRPr="008F137C">
        <w:rPr>
          <w:color w:val="1F497D" w:themeColor="text2"/>
          <w:sz w:val="19"/>
          <w:szCs w:val="19"/>
        </w:rPr>
        <w:t xml:space="preserve">) Ha </w:t>
      </w:r>
      <w:r w:rsidR="00C609AC" w:rsidRPr="008F137C">
        <w:rPr>
          <w:color w:val="1F497D" w:themeColor="text2"/>
          <w:sz w:val="19"/>
          <w:szCs w:val="19"/>
        </w:rPr>
        <w:t>scialorrea</w:t>
      </w:r>
      <w:r w:rsidR="007F0A58" w:rsidRPr="008F137C">
        <w:rPr>
          <w:color w:val="1F497D" w:themeColor="text2"/>
          <w:sz w:val="19"/>
          <w:szCs w:val="19"/>
        </w:rPr>
        <w:t>?</w:t>
      </w:r>
      <w:r w:rsidR="002D0C16" w:rsidRPr="008F137C">
        <w:rPr>
          <w:color w:val="1F497D" w:themeColor="text2"/>
          <w:sz w:val="19"/>
          <w:szCs w:val="19"/>
        </w:rPr>
        <w:t xml:space="preserve"> (perde saliva dalla bocca)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973134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 xml:space="preserve"> ②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910581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 xml:space="preserve"> 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530838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</w:p>
    <w:p w14:paraId="2F4B132F" w14:textId="77777777" w:rsidR="0081754F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b/>
          <w:color w:val="283890"/>
          <w:sz w:val="19"/>
          <w:szCs w:val="19"/>
        </w:rPr>
        <w:t>5</w:t>
      </w:r>
      <w:r w:rsidR="0081754F" w:rsidRPr="00C3727F">
        <w:rPr>
          <w:b/>
          <w:color w:val="283890"/>
          <w:sz w:val="19"/>
          <w:szCs w:val="19"/>
        </w:rPr>
        <w:t>) Fa un uso appropriato degli oggetti?</w:t>
      </w:r>
      <w:r w:rsidR="002D0C16" w:rsidRPr="00C3727F">
        <w:rPr>
          <w:b/>
          <w:color w:val="283890"/>
          <w:sz w:val="19"/>
          <w:szCs w:val="19"/>
        </w:rPr>
        <w:t xml:space="preserve"> (es. posate per mangiare, </w:t>
      </w:r>
      <w:r w:rsidR="005D3479" w:rsidRPr="00C3727F">
        <w:rPr>
          <w:b/>
          <w:color w:val="283890"/>
          <w:sz w:val="19"/>
          <w:szCs w:val="19"/>
        </w:rPr>
        <w:t>mattoncini per fare una torre)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364247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267426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310359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②</w:t>
      </w:r>
    </w:p>
    <w:p w14:paraId="6E2BB848" w14:textId="77777777" w:rsidR="0081754F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color w:val="283890"/>
          <w:sz w:val="19"/>
          <w:szCs w:val="19"/>
        </w:rPr>
        <w:t>6</w:t>
      </w:r>
      <w:r w:rsidR="0081754F" w:rsidRPr="001362C9">
        <w:rPr>
          <w:color w:val="283890"/>
          <w:sz w:val="19"/>
          <w:szCs w:val="19"/>
        </w:rPr>
        <w:t>) È in grado di alternare lo sguardo fra l’a</w:t>
      </w:r>
      <w:r w:rsidR="007F0A58" w:rsidRPr="001362C9">
        <w:rPr>
          <w:color w:val="283890"/>
          <w:sz w:val="19"/>
          <w:szCs w:val="19"/>
        </w:rPr>
        <w:t>dulto e l’oggetto d’interesse</w:t>
      </w:r>
      <w:r w:rsidR="008C398B" w:rsidRPr="001362C9">
        <w:rPr>
          <w:color w:val="283890"/>
          <w:sz w:val="19"/>
          <w:szCs w:val="19"/>
        </w:rPr>
        <w:t xml:space="preserve"> </w:t>
      </w:r>
      <w:r w:rsidR="00E70501" w:rsidRPr="001362C9">
        <w:rPr>
          <w:color w:val="283890"/>
          <w:sz w:val="19"/>
          <w:szCs w:val="19"/>
        </w:rPr>
        <w:t>e/</w:t>
      </w:r>
      <w:r w:rsidR="008C398B" w:rsidRPr="001362C9">
        <w:rPr>
          <w:color w:val="283890"/>
          <w:sz w:val="19"/>
          <w:szCs w:val="19"/>
        </w:rPr>
        <w:t>o fra due adulti</w:t>
      </w:r>
      <w:r w:rsidR="007F0A58" w:rsidRPr="001362C9">
        <w:rPr>
          <w:color w:val="283890"/>
          <w:sz w:val="19"/>
          <w:szCs w:val="19"/>
        </w:rPr>
        <w:t>?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735001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249855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979264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②</w:t>
      </w:r>
    </w:p>
    <w:p w14:paraId="1E498F11" w14:textId="77777777" w:rsidR="00E93FCD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color w:val="283890"/>
          <w:sz w:val="19"/>
          <w:szCs w:val="19"/>
        </w:rPr>
        <w:t>7</w:t>
      </w:r>
      <w:r w:rsidR="00E93FCD" w:rsidRPr="003322E0">
        <w:rPr>
          <w:color w:val="283890"/>
          <w:sz w:val="19"/>
          <w:szCs w:val="19"/>
        </w:rPr>
        <w:t>) È pres</w:t>
      </w:r>
      <w:r w:rsidR="007F0A58" w:rsidRPr="003322E0">
        <w:rPr>
          <w:color w:val="283890"/>
          <w:sz w:val="19"/>
          <w:szCs w:val="19"/>
        </w:rPr>
        <w:t>ente il gioco rappresentativo?</w:t>
      </w:r>
      <w:r w:rsidR="003329A8" w:rsidRPr="003322E0">
        <w:rPr>
          <w:color w:val="283890"/>
          <w:sz w:val="19"/>
          <w:szCs w:val="19"/>
        </w:rPr>
        <w:t xml:space="preserve"> (“far finta di”)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975094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339040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717231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②</w:t>
      </w:r>
    </w:p>
    <w:p w14:paraId="07024670" w14:textId="77777777" w:rsidR="00220AE3" w:rsidRPr="003322E0" w:rsidRDefault="00E075C6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 w:rsidRPr="00C3727F">
        <w:rPr>
          <w:b/>
          <w:color w:val="283890"/>
          <w:sz w:val="19"/>
          <w:szCs w:val="19"/>
        </w:rPr>
        <w:t>8</w:t>
      </w:r>
      <w:r w:rsidR="008F0E6D" w:rsidRPr="00C3727F">
        <w:rPr>
          <w:b/>
          <w:color w:val="283890"/>
          <w:sz w:val="19"/>
          <w:szCs w:val="19"/>
        </w:rPr>
        <w:t xml:space="preserve">) </w:t>
      </w:r>
      <w:r w:rsidR="00C3727F" w:rsidRPr="00C3727F">
        <w:rPr>
          <w:b/>
          <w:color w:val="283890"/>
          <w:sz w:val="19"/>
          <w:szCs w:val="19"/>
        </w:rPr>
        <w:t>Compone frasi di 2</w:t>
      </w:r>
      <w:r w:rsidR="008F0E6D" w:rsidRPr="00C3727F">
        <w:rPr>
          <w:b/>
          <w:color w:val="283890"/>
          <w:sz w:val="19"/>
          <w:szCs w:val="19"/>
        </w:rPr>
        <w:t xml:space="preserve"> o più parole?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680506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035084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959486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②</w:t>
      </w:r>
    </w:p>
    <w:p w14:paraId="7D54E032" w14:textId="77777777" w:rsidR="00B405AC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b/>
          <w:color w:val="283890"/>
          <w:sz w:val="19"/>
          <w:szCs w:val="19"/>
        </w:rPr>
        <w:t>9</w:t>
      </w:r>
      <w:r w:rsidR="00E075C6" w:rsidRPr="00C3727F">
        <w:rPr>
          <w:b/>
          <w:color w:val="283890"/>
          <w:sz w:val="19"/>
          <w:szCs w:val="19"/>
        </w:rPr>
        <w:t xml:space="preserve">) </w:t>
      </w:r>
      <w:r w:rsidR="003329A8" w:rsidRPr="00C3727F">
        <w:rPr>
          <w:b/>
          <w:color w:val="283890"/>
          <w:sz w:val="19"/>
          <w:szCs w:val="19"/>
        </w:rPr>
        <w:t>Cammina da solo?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585214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322502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247425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②</w:t>
      </w:r>
    </w:p>
    <w:p w14:paraId="3C29D021" w14:textId="77777777" w:rsidR="008C398B" w:rsidRPr="003322E0" w:rsidRDefault="008C398B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ind w:firstLine="709"/>
        <w:rPr>
          <w:color w:val="283890"/>
          <w:sz w:val="19"/>
          <w:szCs w:val="19"/>
        </w:rPr>
      </w:pPr>
      <w:r w:rsidRPr="003322E0">
        <w:rPr>
          <w:color w:val="283890"/>
          <w:sz w:val="19"/>
          <w:szCs w:val="19"/>
        </w:rPr>
        <w:t xml:space="preserve">- </w:t>
      </w:r>
      <w:r>
        <w:rPr>
          <w:color w:val="283890"/>
          <w:sz w:val="19"/>
          <w:szCs w:val="19"/>
        </w:rPr>
        <w:t>Se sì,</w:t>
      </w:r>
      <w:r w:rsidRPr="003322E0">
        <w:rPr>
          <w:color w:val="283890"/>
          <w:sz w:val="19"/>
          <w:szCs w:val="19"/>
        </w:rPr>
        <w:t xml:space="preserve"> </w:t>
      </w:r>
      <w:r>
        <w:rPr>
          <w:color w:val="283890"/>
          <w:sz w:val="19"/>
          <w:szCs w:val="19"/>
        </w:rPr>
        <w:t>cade o inciampa spesso</w:t>
      </w:r>
      <w:r w:rsidRPr="003322E0">
        <w:rPr>
          <w:color w:val="283890"/>
          <w:sz w:val="19"/>
          <w:szCs w:val="19"/>
        </w:rPr>
        <w:t>?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788942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 xml:space="preserve"> ②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653646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 xml:space="preserve"> 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8664089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</w:p>
    <w:p w14:paraId="2B226678" w14:textId="77777777" w:rsidR="008C398B" w:rsidRPr="003322E0" w:rsidRDefault="008C398B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ind w:firstLine="709"/>
        <w:rPr>
          <w:color w:val="283890"/>
          <w:sz w:val="19"/>
          <w:szCs w:val="19"/>
        </w:rPr>
      </w:pPr>
      <w:r w:rsidRPr="003322E0">
        <w:rPr>
          <w:color w:val="283890"/>
          <w:sz w:val="19"/>
          <w:szCs w:val="19"/>
        </w:rPr>
        <w:t>- S</w:t>
      </w:r>
      <w:r>
        <w:rPr>
          <w:color w:val="283890"/>
          <w:sz w:val="19"/>
          <w:szCs w:val="19"/>
        </w:rPr>
        <w:t>e no,</w:t>
      </w:r>
      <w:r w:rsidRPr="003322E0">
        <w:rPr>
          <w:color w:val="283890"/>
          <w:sz w:val="19"/>
          <w:szCs w:val="19"/>
        </w:rPr>
        <w:t xml:space="preserve"> </w:t>
      </w:r>
      <w:r>
        <w:rPr>
          <w:color w:val="283890"/>
          <w:sz w:val="19"/>
          <w:szCs w:val="19"/>
        </w:rPr>
        <w:t>cammina con sostegno</w:t>
      </w:r>
      <w:r w:rsidRPr="003322E0">
        <w:rPr>
          <w:color w:val="283890"/>
          <w:sz w:val="19"/>
          <w:szCs w:val="19"/>
        </w:rPr>
        <w:t>?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64924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50124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689707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②</w:t>
      </w:r>
    </w:p>
    <w:p w14:paraId="61C1D352" w14:textId="77777777" w:rsidR="003329A8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b/>
          <w:color w:val="283890"/>
          <w:sz w:val="19"/>
          <w:szCs w:val="19"/>
        </w:rPr>
        <w:t>10</w:t>
      </w:r>
      <w:r w:rsidR="00E075C6" w:rsidRPr="00C3727F">
        <w:rPr>
          <w:b/>
          <w:color w:val="283890"/>
          <w:sz w:val="19"/>
          <w:szCs w:val="19"/>
        </w:rPr>
        <w:t xml:space="preserve">) </w:t>
      </w:r>
      <w:r w:rsidR="003329A8" w:rsidRPr="00C3727F">
        <w:rPr>
          <w:b/>
          <w:color w:val="283890"/>
          <w:sz w:val="19"/>
          <w:szCs w:val="19"/>
        </w:rPr>
        <w:t>Si gira se chiamato per nome?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967501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327018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856338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②</w:t>
      </w:r>
    </w:p>
    <w:p w14:paraId="63D4E6CD" w14:textId="77777777" w:rsidR="003329A8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color w:val="283890"/>
          <w:sz w:val="19"/>
          <w:szCs w:val="19"/>
        </w:rPr>
        <w:t>11</w:t>
      </w:r>
      <w:r w:rsidR="0079176E" w:rsidRPr="003322E0">
        <w:rPr>
          <w:color w:val="283890"/>
          <w:sz w:val="19"/>
          <w:szCs w:val="19"/>
        </w:rPr>
        <w:t xml:space="preserve">) Il suo sonno è </w:t>
      </w:r>
      <w:r w:rsidR="0079176E">
        <w:rPr>
          <w:color w:val="283890"/>
          <w:sz w:val="19"/>
          <w:szCs w:val="19"/>
        </w:rPr>
        <w:t>irregolare</w:t>
      </w:r>
      <w:r w:rsidR="0079176E" w:rsidRPr="003322E0">
        <w:rPr>
          <w:color w:val="283890"/>
          <w:sz w:val="19"/>
          <w:szCs w:val="19"/>
        </w:rPr>
        <w:t>?</w:t>
      </w:r>
      <w:r w:rsidR="0079176E">
        <w:rPr>
          <w:color w:val="283890"/>
          <w:sz w:val="19"/>
          <w:szCs w:val="19"/>
        </w:rPr>
        <w:t xml:space="preserve"> (</w:t>
      </w:r>
      <w:r w:rsidR="0079176E" w:rsidRPr="003322E0">
        <w:rPr>
          <w:color w:val="283890"/>
          <w:sz w:val="19"/>
          <w:szCs w:val="19"/>
        </w:rPr>
        <w:t>difficoltà ad addormentarsi</w:t>
      </w:r>
      <w:r w:rsidR="0079176E">
        <w:rPr>
          <w:color w:val="283890"/>
          <w:sz w:val="19"/>
          <w:szCs w:val="19"/>
        </w:rPr>
        <w:t>, sonno agitato, risvegli frequenti)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398587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 xml:space="preserve"> ②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477188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 xml:space="preserve"> 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91422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</w:p>
    <w:p w14:paraId="79A72388" w14:textId="77777777" w:rsidR="003329A8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color w:val="283890"/>
          <w:sz w:val="19"/>
          <w:szCs w:val="19"/>
        </w:rPr>
        <w:t>12</w:t>
      </w:r>
      <w:r w:rsidR="00E075C6" w:rsidRPr="003322E0">
        <w:rPr>
          <w:color w:val="283890"/>
          <w:sz w:val="19"/>
          <w:szCs w:val="19"/>
        </w:rPr>
        <w:t xml:space="preserve">) </w:t>
      </w:r>
      <w:r w:rsidR="001517FC">
        <w:rPr>
          <w:color w:val="283890"/>
          <w:sz w:val="19"/>
          <w:szCs w:val="19"/>
        </w:rPr>
        <w:t>Si alimenta senza problemi</w:t>
      </w:r>
      <w:r w:rsidR="003329A8" w:rsidRPr="003322E0">
        <w:rPr>
          <w:color w:val="283890"/>
          <w:sz w:val="19"/>
          <w:szCs w:val="19"/>
        </w:rPr>
        <w:t>?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492907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750920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322936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②</w:t>
      </w:r>
    </w:p>
    <w:p w14:paraId="1C0B092D" w14:textId="77777777" w:rsidR="003329A8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color w:val="283890"/>
          <w:sz w:val="19"/>
          <w:szCs w:val="19"/>
        </w:rPr>
        <w:t>13</w:t>
      </w:r>
      <w:r w:rsidR="00E075C6" w:rsidRPr="003322E0">
        <w:rPr>
          <w:color w:val="283890"/>
          <w:sz w:val="19"/>
          <w:szCs w:val="19"/>
        </w:rPr>
        <w:t xml:space="preserve">) </w:t>
      </w:r>
      <w:r w:rsidR="003329A8" w:rsidRPr="003322E0">
        <w:rPr>
          <w:color w:val="283890"/>
          <w:sz w:val="19"/>
          <w:szCs w:val="19"/>
        </w:rPr>
        <w:t xml:space="preserve">Porta a termine un’attività? (es. puzzle a 2-3 pezzi, torre </w:t>
      </w:r>
      <w:r w:rsidR="00C609AC">
        <w:rPr>
          <w:color w:val="283890"/>
          <w:sz w:val="19"/>
          <w:szCs w:val="19"/>
        </w:rPr>
        <w:t xml:space="preserve">a 4-6 pezzi </w:t>
      </w:r>
      <w:r w:rsidR="003329A8" w:rsidRPr="003322E0">
        <w:rPr>
          <w:color w:val="283890"/>
          <w:sz w:val="19"/>
          <w:szCs w:val="19"/>
        </w:rPr>
        <w:t>ecc.)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218666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184440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749012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②</w:t>
      </w:r>
    </w:p>
    <w:p w14:paraId="6E6BC50F" w14:textId="77777777" w:rsidR="003329A8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color w:val="283890"/>
          <w:sz w:val="19"/>
          <w:szCs w:val="19"/>
        </w:rPr>
        <w:t>14</w:t>
      </w:r>
      <w:r w:rsidR="00E075C6" w:rsidRPr="003322E0">
        <w:rPr>
          <w:color w:val="283890"/>
          <w:sz w:val="19"/>
          <w:szCs w:val="19"/>
        </w:rPr>
        <w:t xml:space="preserve">) </w:t>
      </w:r>
      <w:r w:rsidR="003329A8" w:rsidRPr="003322E0">
        <w:rPr>
          <w:color w:val="283890"/>
          <w:sz w:val="19"/>
          <w:szCs w:val="19"/>
        </w:rPr>
        <w:t>Quando si fa molto male, piange poco?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577577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 xml:space="preserve"> ②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060085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 xml:space="preserve"> 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214082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</w:p>
    <w:p w14:paraId="3773B5C1" w14:textId="77777777" w:rsidR="003329A8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color w:val="283890"/>
          <w:sz w:val="19"/>
          <w:szCs w:val="19"/>
        </w:rPr>
        <w:t>15</w:t>
      </w:r>
      <w:r w:rsidR="00E075C6" w:rsidRPr="003322E0">
        <w:rPr>
          <w:color w:val="283890"/>
          <w:sz w:val="19"/>
          <w:szCs w:val="19"/>
        </w:rPr>
        <w:t xml:space="preserve">) </w:t>
      </w:r>
      <w:r w:rsidR="003329A8" w:rsidRPr="003322E0">
        <w:rPr>
          <w:color w:val="283890"/>
          <w:sz w:val="19"/>
          <w:szCs w:val="19"/>
        </w:rPr>
        <w:t>Riesce a soffiare (</w:t>
      </w:r>
      <w:r w:rsidR="007E50C8">
        <w:rPr>
          <w:color w:val="283890"/>
          <w:sz w:val="19"/>
          <w:szCs w:val="19"/>
        </w:rPr>
        <w:t xml:space="preserve">es. </w:t>
      </w:r>
      <w:r w:rsidR="003329A8" w:rsidRPr="003322E0">
        <w:rPr>
          <w:color w:val="283890"/>
          <w:sz w:val="19"/>
          <w:szCs w:val="19"/>
        </w:rPr>
        <w:t>bolle, candela)</w:t>
      </w:r>
      <w:r w:rsidR="00601ED6" w:rsidRPr="003322E0">
        <w:rPr>
          <w:color w:val="283890"/>
          <w:sz w:val="19"/>
          <w:szCs w:val="19"/>
        </w:rPr>
        <w:t xml:space="preserve"> </w:t>
      </w:r>
      <w:r w:rsidR="003329A8" w:rsidRPr="003322E0">
        <w:rPr>
          <w:color w:val="283890"/>
          <w:sz w:val="19"/>
          <w:szCs w:val="19"/>
        </w:rPr>
        <w:t>/</w:t>
      </w:r>
      <w:r w:rsidR="00601ED6" w:rsidRPr="003322E0">
        <w:rPr>
          <w:color w:val="283890"/>
          <w:sz w:val="19"/>
          <w:szCs w:val="19"/>
        </w:rPr>
        <w:t xml:space="preserve"> </w:t>
      </w:r>
      <w:r w:rsidR="003329A8" w:rsidRPr="003322E0">
        <w:rPr>
          <w:color w:val="283890"/>
          <w:sz w:val="19"/>
          <w:szCs w:val="19"/>
        </w:rPr>
        <w:t>succhiare</w:t>
      </w:r>
      <w:r w:rsidR="00601ED6" w:rsidRPr="003322E0">
        <w:rPr>
          <w:color w:val="283890"/>
          <w:sz w:val="19"/>
          <w:szCs w:val="19"/>
        </w:rPr>
        <w:t xml:space="preserve"> (</w:t>
      </w:r>
      <w:r w:rsidR="007E50C8">
        <w:rPr>
          <w:color w:val="283890"/>
          <w:sz w:val="19"/>
          <w:szCs w:val="19"/>
        </w:rPr>
        <w:t xml:space="preserve">es. </w:t>
      </w:r>
      <w:r w:rsidR="00601ED6" w:rsidRPr="003322E0">
        <w:rPr>
          <w:color w:val="283890"/>
          <w:sz w:val="19"/>
          <w:szCs w:val="19"/>
        </w:rPr>
        <w:t xml:space="preserve">cannuccia) </w:t>
      </w:r>
      <w:r w:rsidR="003329A8" w:rsidRPr="003322E0">
        <w:rPr>
          <w:color w:val="283890"/>
          <w:sz w:val="19"/>
          <w:szCs w:val="19"/>
        </w:rPr>
        <w:t>/</w:t>
      </w:r>
      <w:r w:rsidR="00601ED6" w:rsidRPr="003322E0">
        <w:rPr>
          <w:color w:val="283890"/>
          <w:sz w:val="19"/>
          <w:szCs w:val="19"/>
        </w:rPr>
        <w:t xml:space="preserve"> </w:t>
      </w:r>
      <w:r w:rsidR="007E50C8">
        <w:rPr>
          <w:color w:val="283890"/>
          <w:sz w:val="19"/>
          <w:szCs w:val="19"/>
        </w:rPr>
        <w:t>fare la pernacchia</w:t>
      </w:r>
      <w:r w:rsidR="003329A8" w:rsidRPr="003322E0">
        <w:rPr>
          <w:color w:val="283890"/>
          <w:sz w:val="19"/>
          <w:szCs w:val="19"/>
        </w:rPr>
        <w:t>?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282381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645022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504641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②</w:t>
      </w:r>
    </w:p>
    <w:p w14:paraId="6D1076C4" w14:textId="77777777" w:rsidR="003329A8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b/>
          <w:color w:val="283890"/>
          <w:sz w:val="19"/>
          <w:szCs w:val="19"/>
        </w:rPr>
        <w:t>16</w:t>
      </w:r>
      <w:r w:rsidR="00E075C6" w:rsidRPr="00C3727F">
        <w:rPr>
          <w:b/>
          <w:color w:val="283890"/>
          <w:sz w:val="19"/>
          <w:szCs w:val="19"/>
        </w:rPr>
        <w:t xml:space="preserve">) </w:t>
      </w:r>
      <w:r w:rsidR="00601ED6" w:rsidRPr="00C3727F">
        <w:rPr>
          <w:b/>
          <w:color w:val="283890"/>
          <w:sz w:val="19"/>
          <w:szCs w:val="19"/>
        </w:rPr>
        <w:t>Produce almeno 20 parole con significato?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81828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727805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78121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②</w:t>
      </w:r>
    </w:p>
    <w:p w14:paraId="2BA92C40" w14:textId="77777777" w:rsidR="00601ED6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color w:val="283890"/>
          <w:sz w:val="19"/>
          <w:szCs w:val="19"/>
        </w:rPr>
        <w:t>17</w:t>
      </w:r>
      <w:r w:rsidR="00E075C6" w:rsidRPr="003322E0">
        <w:rPr>
          <w:color w:val="283890"/>
          <w:sz w:val="19"/>
          <w:szCs w:val="19"/>
        </w:rPr>
        <w:t xml:space="preserve">) </w:t>
      </w:r>
      <w:r w:rsidR="00601ED6" w:rsidRPr="003322E0">
        <w:rPr>
          <w:color w:val="283890"/>
          <w:sz w:val="19"/>
          <w:szCs w:val="19"/>
        </w:rPr>
        <w:t>Reagisce esageratamente di fronte a una negazione? (batte la testa</w:t>
      </w:r>
      <w:r w:rsidR="005D3479" w:rsidRPr="003322E0">
        <w:rPr>
          <w:color w:val="283890"/>
          <w:sz w:val="19"/>
          <w:szCs w:val="19"/>
        </w:rPr>
        <w:t xml:space="preserve"> o si butta a terra)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100419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 xml:space="preserve"> ②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977370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 xml:space="preserve"> 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534492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</w:p>
    <w:p w14:paraId="14134E39" w14:textId="77777777" w:rsidR="007E50C8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b/>
          <w:color w:val="283890"/>
          <w:sz w:val="19"/>
          <w:szCs w:val="19"/>
        </w:rPr>
        <w:t>18</w:t>
      </w:r>
      <w:r w:rsidR="007E50C8" w:rsidRPr="00C3727F">
        <w:rPr>
          <w:b/>
          <w:color w:val="283890"/>
          <w:sz w:val="19"/>
          <w:szCs w:val="19"/>
        </w:rPr>
        <w:t xml:space="preserve">) </w:t>
      </w:r>
      <w:r w:rsidR="00C3727F" w:rsidRPr="00C3727F">
        <w:rPr>
          <w:b/>
          <w:color w:val="283890"/>
          <w:sz w:val="19"/>
          <w:szCs w:val="19"/>
        </w:rPr>
        <w:t>Indica per richiedere e/o mostrare qualcosa</w:t>
      </w:r>
      <w:r w:rsidR="007E50C8" w:rsidRPr="00C3727F">
        <w:rPr>
          <w:b/>
          <w:color w:val="283890"/>
          <w:sz w:val="19"/>
          <w:szCs w:val="19"/>
        </w:rPr>
        <w:t>?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203672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487173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872272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②</w:t>
      </w:r>
    </w:p>
    <w:p w14:paraId="43AC924F" w14:textId="77777777" w:rsidR="00C3727F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color w:val="283890"/>
          <w:sz w:val="19"/>
          <w:szCs w:val="19"/>
        </w:rPr>
        <w:t>19</w:t>
      </w:r>
      <w:r w:rsidR="00C3727F" w:rsidRPr="003426F4">
        <w:rPr>
          <w:color w:val="283890"/>
          <w:sz w:val="19"/>
          <w:szCs w:val="19"/>
        </w:rPr>
        <w:t>) Imita i gesti o le azioni dell’altro?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252199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579095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337915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②</w:t>
      </w:r>
    </w:p>
    <w:p w14:paraId="4E75C3FB" w14:textId="77777777" w:rsidR="00C3727F" w:rsidRPr="003322E0" w:rsidRDefault="006E7D00" w:rsidP="008F137C">
      <w:pPr>
        <w:tabs>
          <w:tab w:val="center" w:pos="7938"/>
          <w:tab w:val="center" w:pos="8647"/>
          <w:tab w:val="center" w:pos="9214"/>
          <w:tab w:val="right" w:pos="9639"/>
        </w:tabs>
        <w:spacing w:after="80" w:line="312" w:lineRule="auto"/>
        <w:rPr>
          <w:color w:val="283890"/>
          <w:sz w:val="19"/>
          <w:szCs w:val="19"/>
        </w:rPr>
      </w:pPr>
      <w:r>
        <w:rPr>
          <w:color w:val="283890"/>
          <w:sz w:val="19"/>
          <w:szCs w:val="19"/>
        </w:rPr>
        <w:t>20</w:t>
      </w:r>
      <w:r w:rsidR="00C3727F" w:rsidRPr="00E70501">
        <w:rPr>
          <w:color w:val="283890"/>
          <w:sz w:val="19"/>
          <w:szCs w:val="19"/>
        </w:rPr>
        <w:t>) Mostra interesse per gli altri bambini?</w:t>
      </w:r>
      <w:r w:rsidR="008F137C" w:rsidRPr="008F137C">
        <w:rPr>
          <w:color w:val="1F497D" w:themeColor="text2"/>
          <w:sz w:val="19"/>
          <w:szCs w:val="19"/>
        </w:rPr>
        <w:t xml:space="preserve"> 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1860319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⓪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1432817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①</w:t>
      </w:r>
      <w:r w:rsidR="008F137C" w:rsidRPr="00BA492C">
        <w:rPr>
          <w:color w:val="1F497D" w:themeColor="text2"/>
          <w:sz w:val="19"/>
          <w:szCs w:val="19"/>
        </w:rPr>
        <w:tab/>
      </w:r>
      <w:sdt>
        <w:sdtPr>
          <w:rPr>
            <w:color w:val="1F497D" w:themeColor="text2"/>
            <w:sz w:val="19"/>
            <w:szCs w:val="19"/>
          </w:rPr>
          <w:id w:val="-890107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37C" w:rsidRPr="00BA492C">
            <w:rPr>
              <w:rFonts w:ascii="MS Gothic" w:eastAsia="MS Gothic" w:hAnsi="MS Gothic" w:hint="eastAsia"/>
              <w:color w:val="1F497D" w:themeColor="text2"/>
              <w:sz w:val="19"/>
              <w:szCs w:val="19"/>
            </w:rPr>
            <w:t>☐</w:t>
          </w:r>
        </w:sdtContent>
      </w:sdt>
      <w:r w:rsidR="008F137C" w:rsidRPr="00BA492C">
        <w:rPr>
          <w:color w:val="1F497D" w:themeColor="text2"/>
          <w:sz w:val="19"/>
          <w:szCs w:val="19"/>
        </w:rPr>
        <w:t>②</w:t>
      </w:r>
    </w:p>
    <w:p w14:paraId="16EC4183" w14:textId="77777777" w:rsidR="00406406" w:rsidRDefault="00406406" w:rsidP="00406406">
      <w:pPr>
        <w:tabs>
          <w:tab w:val="center" w:pos="8505"/>
        </w:tabs>
        <w:rPr>
          <w:b/>
          <w:smallCaps/>
          <w:color w:val="000080"/>
          <w:sz w:val="18"/>
          <w:szCs w:val="18"/>
        </w:rPr>
      </w:pPr>
      <w:r>
        <w:rPr>
          <w:b/>
          <w:smallCaps/>
          <w:color w:val="000080"/>
          <w:sz w:val="18"/>
          <w:szCs w:val="18"/>
        </w:rPr>
        <w:tab/>
        <w:t xml:space="preserve">Punteggio totale: </w:t>
      </w:r>
      <w:r w:rsidRPr="00900256">
        <w:rPr>
          <w:color w:val="1F497D" w:themeColor="text2"/>
          <w:sz w:val="24"/>
          <w:szCs w:val="24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00256">
        <w:rPr>
          <w:color w:val="1F497D" w:themeColor="text2"/>
          <w:sz w:val="24"/>
          <w:szCs w:val="24"/>
        </w:rPr>
        <w:instrText xml:space="preserve"> FORMTEXT </w:instrText>
      </w:r>
      <w:r w:rsidRPr="00900256">
        <w:rPr>
          <w:color w:val="1F497D" w:themeColor="text2"/>
          <w:sz w:val="24"/>
          <w:szCs w:val="24"/>
        </w:rPr>
      </w:r>
      <w:r w:rsidRPr="00900256">
        <w:rPr>
          <w:color w:val="1F497D" w:themeColor="text2"/>
          <w:sz w:val="24"/>
          <w:szCs w:val="24"/>
        </w:rPr>
        <w:fldChar w:fldCharType="separate"/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t> </w:t>
      </w:r>
      <w:r w:rsidRPr="00900256">
        <w:rPr>
          <w:color w:val="1F497D" w:themeColor="text2"/>
          <w:sz w:val="24"/>
          <w:szCs w:val="24"/>
        </w:rPr>
        <w:fldChar w:fldCharType="end"/>
      </w:r>
    </w:p>
    <w:p w14:paraId="009A0374" w14:textId="77777777" w:rsidR="008F137C" w:rsidRPr="008F137C" w:rsidRDefault="008F137C" w:rsidP="008F137C">
      <w:pPr>
        <w:rPr>
          <w:b/>
          <w:smallCaps/>
          <w:color w:val="000080"/>
          <w:sz w:val="18"/>
          <w:szCs w:val="18"/>
        </w:rPr>
      </w:pPr>
      <w:r>
        <w:rPr>
          <w:b/>
          <w:smallCaps/>
          <w:color w:val="000080"/>
          <w:sz w:val="18"/>
          <w:szCs w:val="18"/>
        </w:rPr>
        <w:t xml:space="preserve">NOTE: </w:t>
      </w:r>
      <w:sdt>
        <w:sdtPr>
          <w:rPr>
            <w:b/>
            <w:smallCaps/>
            <w:color w:val="000080"/>
            <w:sz w:val="18"/>
            <w:szCs w:val="18"/>
          </w:rPr>
          <w:id w:val="368509021"/>
          <w:placeholder>
            <w:docPart w:val="124FE571BE4640ABABCDCD3B88E89F33"/>
          </w:placeholder>
          <w:showingPlcHdr/>
          <w:text/>
        </w:sdtPr>
        <w:sdtEndPr/>
        <w:sdtContent>
          <w:r w:rsidRPr="00117135">
            <w:rPr>
              <w:rStyle w:val="Testosegnaposto"/>
              <w:color w:val="000000" w:themeColor="text1"/>
              <w:sz w:val="20"/>
              <w:szCs w:val="20"/>
            </w:rPr>
            <w:t>Fare clic o toccare qui per immettere il testo.</w:t>
          </w:r>
        </w:sdtContent>
      </w:sdt>
    </w:p>
    <w:sectPr w:rsidR="008F137C" w:rsidRPr="008F137C" w:rsidSect="00BE1E1C">
      <w:pgSz w:w="11906" w:h="16838"/>
      <w:pgMar w:top="1417" w:right="1134" w:bottom="1134" w:left="1134" w:header="31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B58D0D" w14:textId="77777777" w:rsidR="00442F11" w:rsidRDefault="00442F11" w:rsidP="00A25D73">
      <w:pPr>
        <w:spacing w:after="0" w:line="240" w:lineRule="auto"/>
      </w:pPr>
      <w:r>
        <w:separator/>
      </w:r>
    </w:p>
  </w:endnote>
  <w:endnote w:type="continuationSeparator" w:id="0">
    <w:p w14:paraId="3F19FFED" w14:textId="77777777" w:rsidR="00442F11" w:rsidRDefault="00442F11" w:rsidP="00A25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Semibold">
    <w:altName w:val="Segoe UI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694616" w14:textId="77777777" w:rsidR="006A28E0" w:rsidRPr="003322E0" w:rsidRDefault="006A28E0" w:rsidP="006A28E0">
    <w:pPr>
      <w:rPr>
        <w:b/>
        <w:color w:val="283890"/>
        <w:sz w:val="24"/>
        <w:szCs w:val="24"/>
      </w:rPr>
    </w:pPr>
    <w:r>
      <w:rPr>
        <w:b/>
        <w:smallCaps/>
        <w:color w:val="000080"/>
        <w:sz w:val="18"/>
        <w:szCs w:val="18"/>
      </w:rPr>
      <w:t>Punteggio</w:t>
    </w:r>
    <w:r w:rsidRPr="004F1D3A">
      <w:rPr>
        <w:color w:val="000080"/>
        <w:sz w:val="18"/>
        <w:szCs w:val="18"/>
      </w:rPr>
      <w:t>:</w:t>
    </w:r>
    <w:r>
      <w:rPr>
        <w:color w:val="000080"/>
        <w:sz w:val="18"/>
        <w:szCs w:val="18"/>
      </w:rPr>
      <w:t xml:space="preserve"> </w:t>
    </w:r>
    <w:r w:rsidRPr="007E50C8">
      <w:rPr>
        <w:b/>
        <w:smallCaps/>
        <w:color w:val="000080"/>
        <w:sz w:val="18"/>
        <w:szCs w:val="18"/>
      </w:rPr>
      <w:t>0-10</w:t>
    </w:r>
    <w:r>
      <w:rPr>
        <w:smallCaps/>
        <w:color w:val="000080"/>
        <w:sz w:val="18"/>
        <w:szCs w:val="18"/>
      </w:rPr>
      <w:t xml:space="preserve">: nulla da segnalare; </w:t>
    </w:r>
    <w:r w:rsidRPr="007E50C8">
      <w:rPr>
        <w:b/>
        <w:smallCaps/>
        <w:color w:val="000080"/>
        <w:sz w:val="18"/>
        <w:szCs w:val="18"/>
      </w:rPr>
      <w:t>11-</w:t>
    </w:r>
    <w:r>
      <w:rPr>
        <w:b/>
        <w:smallCaps/>
        <w:color w:val="000080"/>
        <w:sz w:val="18"/>
        <w:szCs w:val="18"/>
      </w:rPr>
      <w:t>20</w:t>
    </w:r>
    <w:r>
      <w:rPr>
        <w:smallCaps/>
        <w:color w:val="000080"/>
        <w:sz w:val="18"/>
        <w:szCs w:val="18"/>
      </w:rPr>
      <w:t xml:space="preserve">: rivedere tra tre mesi; </w:t>
    </w:r>
    <w:r>
      <w:rPr>
        <w:b/>
        <w:smallCaps/>
        <w:color w:val="000080"/>
        <w:sz w:val="18"/>
        <w:szCs w:val="18"/>
      </w:rPr>
      <w:t>oltre 20</w:t>
    </w:r>
    <w:r>
      <w:rPr>
        <w:smallCaps/>
        <w:color w:val="000080"/>
        <w:sz w:val="18"/>
        <w:szCs w:val="18"/>
      </w:rPr>
      <w:t>: rivedere tra un mese</w:t>
    </w:r>
  </w:p>
  <w:tbl>
    <w:tblPr>
      <w:tblW w:w="4499" w:type="pct"/>
      <w:tblBorders>
        <w:insideV w:val="single" w:sz="18" w:space="0" w:color="4F81BD" w:themeColor="accent1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666"/>
      <w:gridCol w:w="8006"/>
    </w:tblGrid>
    <w:tr w:rsidR="006A28E0" w14:paraId="245345E1" w14:textId="77777777" w:rsidTr="00A41161">
      <w:tc>
        <w:tcPr>
          <w:tcW w:w="384" w:type="pct"/>
        </w:tcPr>
        <w:p w14:paraId="6AB27BDA" w14:textId="77777777" w:rsidR="006A28E0" w:rsidRPr="008A49FE" w:rsidRDefault="006A28E0" w:rsidP="006A28E0">
          <w:pPr>
            <w:pStyle w:val="Pidipagina"/>
            <w:jc w:val="right"/>
            <w:rPr>
              <w:color w:val="1F497D" w:themeColor="text2"/>
            </w:rPr>
          </w:pPr>
          <w:r w:rsidRPr="008A49FE">
            <w:rPr>
              <w:color w:val="1F497D" w:themeColor="text2"/>
            </w:rPr>
            <w:fldChar w:fldCharType="begin"/>
          </w:r>
          <w:r w:rsidRPr="008A49FE">
            <w:rPr>
              <w:color w:val="1F497D" w:themeColor="text2"/>
            </w:rPr>
            <w:instrText>PAGE   \* MERGEFORMAT</w:instrText>
          </w:r>
          <w:r w:rsidRPr="008A49FE">
            <w:rPr>
              <w:color w:val="1F497D" w:themeColor="text2"/>
            </w:rPr>
            <w:fldChar w:fldCharType="separate"/>
          </w:r>
          <w:r>
            <w:rPr>
              <w:color w:val="1F497D" w:themeColor="text2"/>
            </w:rPr>
            <w:t>2</w:t>
          </w:r>
          <w:r w:rsidRPr="008A49FE">
            <w:rPr>
              <w:color w:val="1F497D" w:themeColor="text2"/>
            </w:rPr>
            <w:fldChar w:fldCharType="end"/>
          </w:r>
        </w:p>
      </w:tc>
      <w:tc>
        <w:tcPr>
          <w:tcW w:w="4616" w:type="pct"/>
        </w:tcPr>
        <w:p w14:paraId="5C464D6F" w14:textId="77777777" w:rsidR="006A28E0" w:rsidRDefault="006A28E0" w:rsidP="006A28E0">
          <w:pPr>
            <w:pStyle w:val="Pidipagina"/>
            <w:ind w:left="169"/>
            <w:rPr>
              <w:smallCaps/>
              <w:color w:val="000080"/>
              <w:sz w:val="18"/>
              <w:szCs w:val="18"/>
            </w:rPr>
          </w:pPr>
          <w:r>
            <w:rPr>
              <w:b/>
              <w:smallCaps/>
              <w:color w:val="000080"/>
              <w:sz w:val="18"/>
              <w:szCs w:val="18"/>
            </w:rPr>
            <w:t>legenda</w:t>
          </w:r>
          <w:r w:rsidRPr="008A49FE">
            <w:rPr>
              <w:smallCaps/>
              <w:color w:val="000080"/>
              <w:sz w:val="18"/>
              <w:szCs w:val="18"/>
            </w:rPr>
            <w:t xml:space="preserve">: </w:t>
          </w:r>
          <w:r>
            <w:rPr>
              <w:smallCaps/>
              <w:color w:val="000080"/>
              <w:sz w:val="18"/>
              <w:szCs w:val="18"/>
            </w:rPr>
            <w:t>Q.v. = Qualche volta – Sì = Sì – No = No</w:t>
          </w:r>
        </w:p>
        <w:p w14:paraId="1015831A" w14:textId="77777777" w:rsidR="006A28E0" w:rsidRPr="007E50C8" w:rsidRDefault="006A28E0" w:rsidP="006A28E0">
          <w:pPr>
            <w:pStyle w:val="Pidipagina"/>
            <w:ind w:left="169" w:right="-381"/>
            <w:rPr>
              <w:smallCaps/>
              <w:color w:val="000080"/>
              <w:sz w:val="18"/>
              <w:szCs w:val="18"/>
            </w:rPr>
          </w:pPr>
          <w:r w:rsidRPr="008A49FE">
            <w:rPr>
              <w:b/>
              <w:smallCaps/>
              <w:color w:val="000080"/>
              <w:sz w:val="18"/>
              <w:szCs w:val="18"/>
            </w:rPr>
            <w:t>Autori</w:t>
          </w:r>
          <w:r w:rsidRPr="008A49FE">
            <w:rPr>
              <w:smallCaps/>
              <w:color w:val="000080"/>
              <w:sz w:val="18"/>
              <w:szCs w:val="18"/>
            </w:rPr>
            <w:t>: Federico Bianchi di Castelbianco, Magda Di Renzo, Davide Trapolino</w:t>
          </w:r>
          <w:r>
            <w:rPr>
              <w:smallCaps/>
              <w:color w:val="000080"/>
              <w:sz w:val="18"/>
              <w:szCs w:val="18"/>
            </w:rPr>
            <w:t xml:space="preserve">, </w:t>
          </w:r>
          <w:r w:rsidRPr="008A49FE">
            <w:rPr>
              <w:smallCaps/>
              <w:color w:val="000080"/>
              <w:sz w:val="18"/>
              <w:szCs w:val="18"/>
            </w:rPr>
            <w:t>Emanuele Trapolino, Elena Vanadia</w:t>
          </w:r>
        </w:p>
      </w:tc>
    </w:tr>
  </w:tbl>
  <w:p w14:paraId="29AC7C84" w14:textId="77777777" w:rsidR="006A28E0" w:rsidRDefault="006A28E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033613" w14:textId="77777777" w:rsidR="006A28E0" w:rsidRPr="003322E0" w:rsidRDefault="006A28E0" w:rsidP="006A28E0">
    <w:pPr>
      <w:rPr>
        <w:b/>
        <w:color w:val="283890"/>
        <w:sz w:val="24"/>
        <w:szCs w:val="24"/>
      </w:rPr>
    </w:pPr>
    <w:r>
      <w:rPr>
        <w:b/>
        <w:smallCaps/>
        <w:color w:val="000080"/>
        <w:sz w:val="18"/>
        <w:szCs w:val="18"/>
      </w:rPr>
      <w:t>Punteggio</w:t>
    </w:r>
    <w:r w:rsidRPr="004F1D3A">
      <w:rPr>
        <w:color w:val="000080"/>
        <w:sz w:val="18"/>
        <w:szCs w:val="18"/>
      </w:rPr>
      <w:t>:</w:t>
    </w:r>
    <w:r>
      <w:rPr>
        <w:color w:val="000080"/>
        <w:sz w:val="18"/>
        <w:szCs w:val="18"/>
      </w:rPr>
      <w:t xml:space="preserve"> </w:t>
    </w:r>
    <w:r w:rsidRPr="007E50C8">
      <w:rPr>
        <w:b/>
        <w:smallCaps/>
        <w:color w:val="000080"/>
        <w:sz w:val="18"/>
        <w:szCs w:val="18"/>
      </w:rPr>
      <w:t>0-10</w:t>
    </w:r>
    <w:r>
      <w:rPr>
        <w:smallCaps/>
        <w:color w:val="000080"/>
        <w:sz w:val="18"/>
        <w:szCs w:val="18"/>
      </w:rPr>
      <w:t xml:space="preserve">: nulla da segnalare; </w:t>
    </w:r>
    <w:r w:rsidRPr="007E50C8">
      <w:rPr>
        <w:b/>
        <w:smallCaps/>
        <w:color w:val="000080"/>
        <w:sz w:val="18"/>
        <w:szCs w:val="18"/>
      </w:rPr>
      <w:t>11-</w:t>
    </w:r>
    <w:r>
      <w:rPr>
        <w:b/>
        <w:smallCaps/>
        <w:color w:val="000080"/>
        <w:sz w:val="18"/>
        <w:szCs w:val="18"/>
      </w:rPr>
      <w:t>25</w:t>
    </w:r>
    <w:r>
      <w:rPr>
        <w:smallCaps/>
        <w:color w:val="000080"/>
        <w:sz w:val="18"/>
        <w:szCs w:val="18"/>
      </w:rPr>
      <w:t xml:space="preserve">: rivedere tra tre mesi; </w:t>
    </w:r>
    <w:r>
      <w:rPr>
        <w:b/>
        <w:smallCaps/>
        <w:color w:val="000080"/>
        <w:sz w:val="18"/>
        <w:szCs w:val="18"/>
      </w:rPr>
      <w:t>oltre 25</w:t>
    </w:r>
    <w:r>
      <w:rPr>
        <w:smallCaps/>
        <w:color w:val="000080"/>
        <w:sz w:val="18"/>
        <w:szCs w:val="18"/>
      </w:rPr>
      <w:t>: rivedere tra un mese</w:t>
    </w:r>
  </w:p>
  <w:tbl>
    <w:tblPr>
      <w:tblW w:w="4499" w:type="pct"/>
      <w:tblBorders>
        <w:insideV w:val="single" w:sz="18" w:space="0" w:color="4F81BD" w:themeColor="accent1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666"/>
      <w:gridCol w:w="8006"/>
    </w:tblGrid>
    <w:tr w:rsidR="006A28E0" w14:paraId="4272B5FD" w14:textId="77777777" w:rsidTr="00A41161">
      <w:tc>
        <w:tcPr>
          <w:tcW w:w="384" w:type="pct"/>
        </w:tcPr>
        <w:p w14:paraId="233E638D" w14:textId="77777777" w:rsidR="006A28E0" w:rsidRPr="008A49FE" w:rsidRDefault="006A28E0" w:rsidP="006A28E0">
          <w:pPr>
            <w:pStyle w:val="Pidipagina"/>
            <w:jc w:val="right"/>
            <w:rPr>
              <w:color w:val="1F497D" w:themeColor="text2"/>
            </w:rPr>
          </w:pPr>
          <w:r w:rsidRPr="008A49FE">
            <w:rPr>
              <w:color w:val="1F497D" w:themeColor="text2"/>
            </w:rPr>
            <w:fldChar w:fldCharType="begin"/>
          </w:r>
          <w:r w:rsidRPr="008A49FE">
            <w:rPr>
              <w:color w:val="1F497D" w:themeColor="text2"/>
            </w:rPr>
            <w:instrText>PAGE   \* MERGEFORMAT</w:instrText>
          </w:r>
          <w:r w:rsidRPr="008A49FE">
            <w:rPr>
              <w:color w:val="1F497D" w:themeColor="text2"/>
            </w:rPr>
            <w:fldChar w:fldCharType="separate"/>
          </w:r>
          <w:r>
            <w:rPr>
              <w:color w:val="1F497D" w:themeColor="text2"/>
            </w:rPr>
            <w:t>2</w:t>
          </w:r>
          <w:r w:rsidRPr="008A49FE">
            <w:rPr>
              <w:color w:val="1F497D" w:themeColor="text2"/>
            </w:rPr>
            <w:fldChar w:fldCharType="end"/>
          </w:r>
        </w:p>
      </w:tc>
      <w:tc>
        <w:tcPr>
          <w:tcW w:w="4616" w:type="pct"/>
        </w:tcPr>
        <w:p w14:paraId="2B7DDA63" w14:textId="77777777" w:rsidR="006A28E0" w:rsidRDefault="006A28E0" w:rsidP="006A28E0">
          <w:pPr>
            <w:pStyle w:val="Pidipagina"/>
            <w:ind w:left="169"/>
            <w:rPr>
              <w:smallCaps/>
              <w:color w:val="000080"/>
              <w:sz w:val="18"/>
              <w:szCs w:val="18"/>
            </w:rPr>
          </w:pPr>
          <w:r>
            <w:rPr>
              <w:b/>
              <w:smallCaps/>
              <w:color w:val="000080"/>
              <w:sz w:val="18"/>
              <w:szCs w:val="18"/>
            </w:rPr>
            <w:t>legenda</w:t>
          </w:r>
          <w:r w:rsidRPr="008A49FE">
            <w:rPr>
              <w:smallCaps/>
              <w:color w:val="000080"/>
              <w:sz w:val="18"/>
              <w:szCs w:val="18"/>
            </w:rPr>
            <w:t xml:space="preserve">: </w:t>
          </w:r>
          <w:r>
            <w:rPr>
              <w:smallCaps/>
              <w:color w:val="000080"/>
              <w:sz w:val="18"/>
              <w:szCs w:val="18"/>
            </w:rPr>
            <w:t>Q.v. = Qualche volta – Sì = Sì – No = No</w:t>
          </w:r>
        </w:p>
        <w:p w14:paraId="162FCA5B" w14:textId="77777777" w:rsidR="006A28E0" w:rsidRPr="007E50C8" w:rsidRDefault="006A28E0" w:rsidP="006A28E0">
          <w:pPr>
            <w:pStyle w:val="Pidipagina"/>
            <w:ind w:left="169" w:right="-381"/>
            <w:rPr>
              <w:smallCaps/>
              <w:color w:val="000080"/>
              <w:sz w:val="18"/>
              <w:szCs w:val="18"/>
            </w:rPr>
          </w:pPr>
          <w:r w:rsidRPr="008A49FE">
            <w:rPr>
              <w:b/>
              <w:smallCaps/>
              <w:color w:val="000080"/>
              <w:sz w:val="18"/>
              <w:szCs w:val="18"/>
            </w:rPr>
            <w:t>Autori</w:t>
          </w:r>
          <w:r w:rsidRPr="008A49FE">
            <w:rPr>
              <w:smallCaps/>
              <w:color w:val="000080"/>
              <w:sz w:val="18"/>
              <w:szCs w:val="18"/>
            </w:rPr>
            <w:t>: Federico Bianchi di Castelbianco, Magda Di Renzo, Davide Trapolino</w:t>
          </w:r>
          <w:r>
            <w:rPr>
              <w:smallCaps/>
              <w:color w:val="000080"/>
              <w:sz w:val="18"/>
              <w:szCs w:val="18"/>
            </w:rPr>
            <w:t xml:space="preserve">, </w:t>
          </w:r>
          <w:r w:rsidRPr="008A49FE">
            <w:rPr>
              <w:smallCaps/>
              <w:color w:val="000080"/>
              <w:sz w:val="18"/>
              <w:szCs w:val="18"/>
            </w:rPr>
            <w:t>Emanuele Trapolino, Elena Vanadia</w:t>
          </w:r>
        </w:p>
      </w:tc>
    </w:tr>
  </w:tbl>
  <w:p w14:paraId="45BC75D7" w14:textId="77777777" w:rsidR="006A28E0" w:rsidRDefault="006A28E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C1E72A" w14:textId="77777777" w:rsidR="00442F11" w:rsidRDefault="00442F11" w:rsidP="00A25D73">
      <w:pPr>
        <w:spacing w:after="0" w:line="240" w:lineRule="auto"/>
      </w:pPr>
      <w:r>
        <w:separator/>
      </w:r>
    </w:p>
  </w:footnote>
  <w:footnote w:type="continuationSeparator" w:id="0">
    <w:p w14:paraId="42078F5E" w14:textId="77777777" w:rsidR="00442F11" w:rsidRDefault="00442F11" w:rsidP="00A25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8AE5C4" w14:textId="77777777" w:rsidR="00360592" w:rsidRPr="00E16790" w:rsidRDefault="00360592" w:rsidP="00847DD3">
    <w:pPr>
      <w:tabs>
        <w:tab w:val="right" w:leader="underscore" w:pos="9072"/>
      </w:tabs>
      <w:ind w:left="567"/>
      <w:rPr>
        <w:smallCaps/>
        <w:color w:val="000080"/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C5D120" w14:textId="77777777" w:rsidR="00360592" w:rsidRDefault="00360592">
    <w:pPr>
      <w:pStyle w:val="Intestazione"/>
    </w:pPr>
    <w:r w:rsidRPr="00360592">
      <w:rPr>
        <w:noProof/>
      </w:rPr>
      <w:drawing>
        <wp:anchor distT="0" distB="0" distL="114300" distR="114300" simplePos="0" relativeHeight="251664384" behindDoc="0" locked="0" layoutInCell="1" allowOverlap="1" wp14:anchorId="547F7B00" wp14:editId="399E8505">
          <wp:simplePos x="0" y="0"/>
          <wp:positionH relativeFrom="column">
            <wp:posOffset>3928110</wp:posOffset>
          </wp:positionH>
          <wp:positionV relativeFrom="paragraph">
            <wp:posOffset>67310</wp:posOffset>
          </wp:positionV>
          <wp:extent cx="1155700" cy="542925"/>
          <wp:effectExtent l="0" t="0" r="6350" b="9525"/>
          <wp:wrapNone/>
          <wp:docPr id="7" name="Immagin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1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570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60592">
      <w:rPr>
        <w:noProof/>
      </w:rPr>
      <w:drawing>
        <wp:anchor distT="0" distB="0" distL="114300" distR="114300" simplePos="0" relativeHeight="251663360" behindDoc="0" locked="0" layoutInCell="1" allowOverlap="1" wp14:anchorId="1161D860" wp14:editId="71B6A042">
          <wp:simplePos x="0" y="0"/>
          <wp:positionH relativeFrom="column">
            <wp:posOffset>1216858</wp:posOffset>
          </wp:positionH>
          <wp:positionV relativeFrom="paragraph">
            <wp:posOffset>132080</wp:posOffset>
          </wp:positionV>
          <wp:extent cx="711835" cy="476250"/>
          <wp:effectExtent l="0" t="0" r="0" b="0"/>
          <wp:wrapNone/>
          <wp:docPr id="6" name="Immagin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835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19569E" w14:textId="77777777" w:rsidR="002A4DDE" w:rsidRPr="00E16790" w:rsidRDefault="002A4DDE" w:rsidP="00847DD3">
    <w:pPr>
      <w:tabs>
        <w:tab w:val="right" w:leader="underscore" w:pos="9072"/>
      </w:tabs>
      <w:ind w:left="567"/>
      <w:rPr>
        <w:smallCaps/>
        <w:color w:val="000080"/>
        <w:sz w:val="14"/>
        <w:szCs w:val="14"/>
      </w:rPr>
    </w:pPr>
    <w:r w:rsidRPr="004A6251">
      <w:rPr>
        <w:smallCaps/>
        <w:noProof/>
        <w:color w:val="000080"/>
        <w:sz w:val="14"/>
        <w:szCs w:val="14"/>
      </w:rPr>
      <w:drawing>
        <wp:anchor distT="0" distB="0" distL="114300" distR="114300" simplePos="0" relativeHeight="251669504" behindDoc="0" locked="0" layoutInCell="1" allowOverlap="1" wp14:anchorId="062EE576" wp14:editId="50259F7B">
          <wp:simplePos x="0" y="0"/>
          <wp:positionH relativeFrom="column">
            <wp:posOffset>1219200</wp:posOffset>
          </wp:positionH>
          <wp:positionV relativeFrom="paragraph">
            <wp:posOffset>128270</wp:posOffset>
          </wp:positionV>
          <wp:extent cx="711835" cy="476250"/>
          <wp:effectExtent l="0" t="0" r="0" b="0"/>
          <wp:wrapNone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835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A6251">
      <w:rPr>
        <w:smallCaps/>
        <w:noProof/>
        <w:color w:val="000080"/>
        <w:sz w:val="14"/>
        <w:szCs w:val="14"/>
      </w:rPr>
      <w:drawing>
        <wp:anchor distT="0" distB="0" distL="114300" distR="114300" simplePos="0" relativeHeight="251670528" behindDoc="0" locked="0" layoutInCell="1" allowOverlap="1" wp14:anchorId="4E6413B0" wp14:editId="70543741">
          <wp:simplePos x="0" y="0"/>
          <wp:positionH relativeFrom="column">
            <wp:posOffset>3930650</wp:posOffset>
          </wp:positionH>
          <wp:positionV relativeFrom="paragraph">
            <wp:posOffset>63500</wp:posOffset>
          </wp:positionV>
          <wp:extent cx="1155700" cy="542925"/>
          <wp:effectExtent l="0" t="0" r="6350" b="9525"/>
          <wp:wrapNone/>
          <wp:docPr id="8" name="Immagin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10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570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641EE2"/>
    <w:multiLevelType w:val="hybridMultilevel"/>
    <w:tmpl w:val="4DDEC88A"/>
    <w:lvl w:ilvl="0" w:tplc="AB685B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F6372"/>
    <w:multiLevelType w:val="hybridMultilevel"/>
    <w:tmpl w:val="ADF2C1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67193"/>
    <w:multiLevelType w:val="hybridMultilevel"/>
    <w:tmpl w:val="3C70E62A"/>
    <w:lvl w:ilvl="0" w:tplc="F09E95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42252"/>
    <w:multiLevelType w:val="hybridMultilevel"/>
    <w:tmpl w:val="BFFA7C8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614697"/>
    <w:multiLevelType w:val="hybridMultilevel"/>
    <w:tmpl w:val="E3AE04F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5D5F3A"/>
    <w:multiLevelType w:val="hybridMultilevel"/>
    <w:tmpl w:val="98AEBAFC"/>
    <w:lvl w:ilvl="0" w:tplc="ADA07D4E">
      <w:numFmt w:val="bullet"/>
      <w:lvlText w:val="-"/>
      <w:lvlJc w:val="left"/>
      <w:pPr>
        <w:ind w:left="2484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6" w15:restartNumberingAfterBreak="0">
    <w:nsid w:val="7B763F68"/>
    <w:multiLevelType w:val="hybridMultilevel"/>
    <w:tmpl w:val="344216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4B1E2A"/>
    <w:multiLevelType w:val="hybridMultilevel"/>
    <w:tmpl w:val="65B44A9A"/>
    <w:lvl w:ilvl="0" w:tplc="F89E89AE">
      <w:numFmt w:val="bullet"/>
      <w:lvlText w:val="-"/>
      <w:lvlJc w:val="left"/>
      <w:pPr>
        <w:ind w:left="249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SADfoJE/NhP3wxyxvlAlTg4UZo0/q3KwE6oZQJPg1lQMovO8Q89L74JfKx7nINTWvHKe+BCX0m4pFrHMb41qvA==" w:salt="8l2rRgQ9i2BFNROO0Mnq7Q=="/>
  <w:defaultTabStop w:val="567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801"/>
    <w:rsid w:val="00001FC0"/>
    <w:rsid w:val="000044A2"/>
    <w:rsid w:val="000102A3"/>
    <w:rsid w:val="00045982"/>
    <w:rsid w:val="00050E06"/>
    <w:rsid w:val="0006291B"/>
    <w:rsid w:val="000813E1"/>
    <w:rsid w:val="00090AA7"/>
    <w:rsid w:val="00092FFE"/>
    <w:rsid w:val="00096712"/>
    <w:rsid w:val="000B0C8A"/>
    <w:rsid w:val="000C74B6"/>
    <w:rsid w:val="000E65E4"/>
    <w:rsid w:val="000E7A06"/>
    <w:rsid w:val="000F74C9"/>
    <w:rsid w:val="00103A42"/>
    <w:rsid w:val="00117135"/>
    <w:rsid w:val="00122767"/>
    <w:rsid w:val="001234C3"/>
    <w:rsid w:val="0013016D"/>
    <w:rsid w:val="00134D2A"/>
    <w:rsid w:val="001362C9"/>
    <w:rsid w:val="001517FC"/>
    <w:rsid w:val="0015305E"/>
    <w:rsid w:val="00162D87"/>
    <w:rsid w:val="00164885"/>
    <w:rsid w:val="0018119C"/>
    <w:rsid w:val="001C7031"/>
    <w:rsid w:val="001D37CC"/>
    <w:rsid w:val="001F1E49"/>
    <w:rsid w:val="00220AE3"/>
    <w:rsid w:val="00226538"/>
    <w:rsid w:val="00237F73"/>
    <w:rsid w:val="002470B5"/>
    <w:rsid w:val="002A4DDE"/>
    <w:rsid w:val="002B22D3"/>
    <w:rsid w:val="002B6734"/>
    <w:rsid w:val="002B6B45"/>
    <w:rsid w:val="002B70C9"/>
    <w:rsid w:val="002C0973"/>
    <w:rsid w:val="002D0C16"/>
    <w:rsid w:val="002E0E19"/>
    <w:rsid w:val="002E4436"/>
    <w:rsid w:val="002F0574"/>
    <w:rsid w:val="003212DB"/>
    <w:rsid w:val="003322E0"/>
    <w:rsid w:val="003329A8"/>
    <w:rsid w:val="003426F4"/>
    <w:rsid w:val="00360592"/>
    <w:rsid w:val="0036603B"/>
    <w:rsid w:val="00372322"/>
    <w:rsid w:val="0037724E"/>
    <w:rsid w:val="003A23A4"/>
    <w:rsid w:val="003B0618"/>
    <w:rsid w:val="003E583C"/>
    <w:rsid w:val="003F5B6D"/>
    <w:rsid w:val="00401717"/>
    <w:rsid w:val="00406406"/>
    <w:rsid w:val="00442F11"/>
    <w:rsid w:val="004437DA"/>
    <w:rsid w:val="004445EC"/>
    <w:rsid w:val="004A6251"/>
    <w:rsid w:val="004B21B9"/>
    <w:rsid w:val="004E540B"/>
    <w:rsid w:val="004F1D3A"/>
    <w:rsid w:val="00502C75"/>
    <w:rsid w:val="00516EE7"/>
    <w:rsid w:val="00530F15"/>
    <w:rsid w:val="00532341"/>
    <w:rsid w:val="00537EC3"/>
    <w:rsid w:val="00544AFF"/>
    <w:rsid w:val="005D3479"/>
    <w:rsid w:val="005E312E"/>
    <w:rsid w:val="00600E69"/>
    <w:rsid w:val="00601ED6"/>
    <w:rsid w:val="006338EE"/>
    <w:rsid w:val="00640BDE"/>
    <w:rsid w:val="006649C8"/>
    <w:rsid w:val="006752FC"/>
    <w:rsid w:val="006A28E0"/>
    <w:rsid w:val="006A3FBA"/>
    <w:rsid w:val="006A5014"/>
    <w:rsid w:val="006B203E"/>
    <w:rsid w:val="006E7D00"/>
    <w:rsid w:val="00704A21"/>
    <w:rsid w:val="0070636E"/>
    <w:rsid w:val="0072358C"/>
    <w:rsid w:val="007702B6"/>
    <w:rsid w:val="0077125B"/>
    <w:rsid w:val="0079176E"/>
    <w:rsid w:val="00795F57"/>
    <w:rsid w:val="007C046B"/>
    <w:rsid w:val="007C75D1"/>
    <w:rsid w:val="007D2599"/>
    <w:rsid w:val="007E2F59"/>
    <w:rsid w:val="007E3690"/>
    <w:rsid w:val="007E50C8"/>
    <w:rsid w:val="007E69AC"/>
    <w:rsid w:val="007F0A58"/>
    <w:rsid w:val="007F5AA6"/>
    <w:rsid w:val="00804953"/>
    <w:rsid w:val="0081754F"/>
    <w:rsid w:val="00834FA8"/>
    <w:rsid w:val="008408C7"/>
    <w:rsid w:val="00846647"/>
    <w:rsid w:val="00847DD3"/>
    <w:rsid w:val="0087615F"/>
    <w:rsid w:val="00877873"/>
    <w:rsid w:val="00882766"/>
    <w:rsid w:val="008A2EB2"/>
    <w:rsid w:val="008A49FE"/>
    <w:rsid w:val="008C398B"/>
    <w:rsid w:val="008E6E06"/>
    <w:rsid w:val="008E713C"/>
    <w:rsid w:val="008F0E6D"/>
    <w:rsid w:val="008F137C"/>
    <w:rsid w:val="00900256"/>
    <w:rsid w:val="00900F65"/>
    <w:rsid w:val="0092293F"/>
    <w:rsid w:val="00976F6C"/>
    <w:rsid w:val="009D3FED"/>
    <w:rsid w:val="009F46F6"/>
    <w:rsid w:val="00A218AB"/>
    <w:rsid w:val="00A25D73"/>
    <w:rsid w:val="00A734B8"/>
    <w:rsid w:val="00AA19BA"/>
    <w:rsid w:val="00AD638A"/>
    <w:rsid w:val="00AF18BE"/>
    <w:rsid w:val="00B405AC"/>
    <w:rsid w:val="00B5190E"/>
    <w:rsid w:val="00B568A8"/>
    <w:rsid w:val="00B7779D"/>
    <w:rsid w:val="00B82629"/>
    <w:rsid w:val="00B86BFB"/>
    <w:rsid w:val="00BA492C"/>
    <w:rsid w:val="00BE116C"/>
    <w:rsid w:val="00BE1E1C"/>
    <w:rsid w:val="00C0033F"/>
    <w:rsid w:val="00C2351A"/>
    <w:rsid w:val="00C3727F"/>
    <w:rsid w:val="00C470DF"/>
    <w:rsid w:val="00C50230"/>
    <w:rsid w:val="00C60190"/>
    <w:rsid w:val="00C609AC"/>
    <w:rsid w:val="00C839B4"/>
    <w:rsid w:val="00CA6EB5"/>
    <w:rsid w:val="00CB15A2"/>
    <w:rsid w:val="00CB640B"/>
    <w:rsid w:val="00CD226E"/>
    <w:rsid w:val="00CF2F0E"/>
    <w:rsid w:val="00CF4914"/>
    <w:rsid w:val="00CF63E4"/>
    <w:rsid w:val="00D003C3"/>
    <w:rsid w:val="00D0506B"/>
    <w:rsid w:val="00D07A1C"/>
    <w:rsid w:val="00D25801"/>
    <w:rsid w:val="00D44B9D"/>
    <w:rsid w:val="00D63AEF"/>
    <w:rsid w:val="00D66073"/>
    <w:rsid w:val="00D66FF0"/>
    <w:rsid w:val="00D72A1E"/>
    <w:rsid w:val="00D77A7A"/>
    <w:rsid w:val="00D8302D"/>
    <w:rsid w:val="00D92BD1"/>
    <w:rsid w:val="00D945D9"/>
    <w:rsid w:val="00DF089A"/>
    <w:rsid w:val="00DF3DB6"/>
    <w:rsid w:val="00E027BA"/>
    <w:rsid w:val="00E075C6"/>
    <w:rsid w:val="00E16790"/>
    <w:rsid w:val="00E25665"/>
    <w:rsid w:val="00E41866"/>
    <w:rsid w:val="00E541B3"/>
    <w:rsid w:val="00E70501"/>
    <w:rsid w:val="00E93FCD"/>
    <w:rsid w:val="00EB3558"/>
    <w:rsid w:val="00EC21B8"/>
    <w:rsid w:val="00ED0741"/>
    <w:rsid w:val="00F1002A"/>
    <w:rsid w:val="00F215FE"/>
    <w:rsid w:val="00F25CC8"/>
    <w:rsid w:val="00F44C4D"/>
    <w:rsid w:val="00F9008A"/>
    <w:rsid w:val="00F912EF"/>
    <w:rsid w:val="00F913DA"/>
    <w:rsid w:val="00FB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124B78"/>
  <w15:docId w15:val="{4E8E406B-A08E-4C03-945F-572441543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E540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25D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5D73"/>
  </w:style>
  <w:style w:type="paragraph" w:styleId="Pidipagina">
    <w:name w:val="footer"/>
    <w:basedOn w:val="Normale"/>
    <w:link w:val="PidipaginaCarattere"/>
    <w:uiPriority w:val="99"/>
    <w:unhideWhenUsed/>
    <w:rsid w:val="00A25D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5D7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5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5D73"/>
    <w:rPr>
      <w:rFonts w:ascii="Tahoma" w:hAnsi="Tahoma" w:cs="Tahoma"/>
      <w:sz w:val="16"/>
      <w:szCs w:val="16"/>
    </w:rPr>
  </w:style>
  <w:style w:type="paragraph" w:customStyle="1" w:styleId="F9E977197262459AB16AE09F8A4F0155">
    <w:name w:val="F9E977197262459AB16AE09F8A4F0155"/>
    <w:rsid w:val="00A25D73"/>
    <w:rPr>
      <w:rFonts w:eastAsiaTheme="minorEastAsia"/>
      <w:lang w:eastAsia="it-IT"/>
    </w:rPr>
  </w:style>
  <w:style w:type="paragraph" w:styleId="Nessunaspaziatura">
    <w:name w:val="No Spacing"/>
    <w:link w:val="NessunaspaziaturaCarattere"/>
    <w:uiPriority w:val="1"/>
    <w:qFormat/>
    <w:rsid w:val="00A25D73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25D73"/>
    <w:rPr>
      <w:rFonts w:eastAsiaTheme="minorEastAsia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B86BFB"/>
    <w:rPr>
      <w:color w:val="808080"/>
    </w:rPr>
  </w:style>
  <w:style w:type="character" w:styleId="Collegamentoipertestuale">
    <w:name w:val="Hyperlink"/>
    <w:uiPriority w:val="99"/>
    <w:semiHidden/>
    <w:unhideWhenUsed/>
    <w:rsid w:val="007D2599"/>
    <w:rPr>
      <w:color w:val="0563C1"/>
      <w:u w:val="single"/>
    </w:rPr>
  </w:style>
  <w:style w:type="paragraph" w:styleId="NormaleWeb">
    <w:name w:val="Normal (Web)"/>
    <w:basedOn w:val="Normale"/>
    <w:uiPriority w:val="99"/>
    <w:unhideWhenUsed/>
    <w:rsid w:val="007D2599"/>
    <w:pPr>
      <w:spacing w:before="100" w:beforeAutospacing="1" w:after="100" w:afterAutospacing="1" w:line="240" w:lineRule="auto"/>
    </w:pPr>
    <w:rPr>
      <w:rFonts w:ascii="Calibri" w:eastAsiaTheme="minorEastAsia" w:hAnsi="Calibri" w:cs="Calibri"/>
      <w:lang w:eastAsia="it-IT"/>
    </w:rPr>
  </w:style>
  <w:style w:type="character" w:customStyle="1" w:styleId="apple-tab-span">
    <w:name w:val="apple-tab-span"/>
    <w:basedOn w:val="Carpredefinitoparagrafo"/>
    <w:rsid w:val="007D25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67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chede.pediatri@ortofonologia.it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openxmlformats.org/officeDocument/2006/relationships/header" Target="header2.xml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nub\Downloads\Modello%20Schede%20Screeni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78BED8F3EBD24C2A93AF2EF52C68A0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D3063CB-3992-45F2-9FB8-6AC8A305C219}"/>
      </w:docPartPr>
      <w:docPartBody>
        <w:p w:rsidR="00000000" w:rsidRDefault="007B24CF">
          <w:pPr>
            <w:pStyle w:val="78BED8F3EBD24C2A93AF2EF52C68A002"/>
          </w:pPr>
          <w:r w:rsidRPr="00D02835">
            <w:rPr>
              <w:rStyle w:val="Testosegnaposto"/>
            </w:rPr>
            <w:t>Scegliere un elemento.</w:t>
          </w:r>
        </w:p>
      </w:docPartBody>
    </w:docPart>
    <w:docPart>
      <w:docPartPr>
        <w:name w:val="974B8C05B85E4023846DD263D4D1A5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1AFF73-6924-4716-9202-A5329D2D9DDB}"/>
      </w:docPartPr>
      <w:docPartBody>
        <w:p w:rsidR="00000000" w:rsidRDefault="007B24CF">
          <w:pPr>
            <w:pStyle w:val="974B8C05B85E4023846DD263D4D1A52C"/>
          </w:pPr>
          <w:r w:rsidRPr="000102A3">
            <w:rPr>
              <w:rStyle w:val="Testosegnaposto"/>
              <w:color w:val="000000" w:themeColor="text1"/>
            </w:rPr>
            <w:t>Fare clic o toccare qui per immettere il testo.</w:t>
          </w:r>
        </w:p>
      </w:docPartBody>
    </w:docPart>
    <w:docPart>
      <w:docPartPr>
        <w:name w:val="6ACD60E0289E452DB6A052020DBB8EA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CB6F44B-30AA-4D66-BEE2-BF2548B459A9}"/>
      </w:docPartPr>
      <w:docPartBody>
        <w:p w:rsidR="00000000" w:rsidRDefault="007B24CF">
          <w:pPr>
            <w:pStyle w:val="6ACD60E0289E452DB6A052020DBB8EA4"/>
          </w:pPr>
          <w:r w:rsidRPr="00D02835">
            <w:rPr>
              <w:rStyle w:val="Testosegnaposto"/>
            </w:rPr>
            <w:t>Scegliere un elemento.</w:t>
          </w:r>
        </w:p>
      </w:docPartBody>
    </w:docPart>
    <w:docPart>
      <w:docPartPr>
        <w:name w:val="34F48749583443C38A49A241098E91B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C9687C2-262E-4464-BC0C-6BEB2D5AE803}"/>
      </w:docPartPr>
      <w:docPartBody>
        <w:p w:rsidR="00000000" w:rsidRDefault="007B24CF">
          <w:pPr>
            <w:pStyle w:val="34F48749583443C38A49A241098E91BA"/>
          </w:pPr>
          <w:r w:rsidRPr="005E48C7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88A5293952E4E47A9518B1AD11F426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D5D006F-E5A7-4E4F-A4CA-2D5041794865}"/>
      </w:docPartPr>
      <w:docPartBody>
        <w:p w:rsidR="00000000" w:rsidRDefault="007B24CF">
          <w:pPr>
            <w:pStyle w:val="788A5293952E4E47A9518B1AD11F4265"/>
          </w:pPr>
          <w:r w:rsidRPr="00D02835">
            <w:rPr>
              <w:rStyle w:val="Testosegnaposto"/>
            </w:rPr>
            <w:t>Scegliere un elemento.</w:t>
          </w:r>
        </w:p>
      </w:docPartBody>
    </w:docPart>
    <w:docPart>
      <w:docPartPr>
        <w:name w:val="3F0B1F76123043E5AF7B0DE7ABF77A9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6242FAA-F408-46D0-93C0-BF27303D27E1}"/>
      </w:docPartPr>
      <w:docPartBody>
        <w:p w:rsidR="00000000" w:rsidRDefault="007B24CF">
          <w:pPr>
            <w:pStyle w:val="3F0B1F76123043E5AF7B0DE7ABF77A9C"/>
          </w:pPr>
          <w:r w:rsidRPr="005E48C7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0ACB8EAB10A416BA0D923D00FFE705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7C18A41-B91F-460A-8C99-DA81EA25C295}"/>
      </w:docPartPr>
      <w:docPartBody>
        <w:p w:rsidR="00000000" w:rsidRDefault="007B24CF">
          <w:pPr>
            <w:pStyle w:val="70ACB8EAB10A416BA0D923D00FFE7057"/>
          </w:pPr>
          <w:r w:rsidRPr="00D02835">
            <w:rPr>
              <w:rStyle w:val="Testosegnaposto"/>
            </w:rPr>
            <w:t>Scegliere un elemento.</w:t>
          </w:r>
        </w:p>
      </w:docPartBody>
    </w:docPart>
    <w:docPart>
      <w:docPartPr>
        <w:name w:val="2420144470784A0C9ADFE58D4BEFB7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6EC7F9-728C-4391-90A6-DD297F836D67}"/>
      </w:docPartPr>
      <w:docPartBody>
        <w:p w:rsidR="00000000" w:rsidRDefault="007B24CF">
          <w:pPr>
            <w:pStyle w:val="2420144470784A0C9ADFE58D4BEFB744"/>
          </w:pPr>
          <w:r w:rsidRPr="005E48C7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7C4FB9D0E144001ACE247ADA0BA47D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23FBDCD-2C72-48F8-AACD-C9CAC9625373}"/>
      </w:docPartPr>
      <w:docPartBody>
        <w:p w:rsidR="00000000" w:rsidRDefault="007B24CF">
          <w:pPr>
            <w:pStyle w:val="F7C4FB9D0E144001ACE247ADA0BA47D7"/>
          </w:pPr>
          <w:r w:rsidRPr="00D02835">
            <w:rPr>
              <w:rStyle w:val="Testosegnaposto"/>
            </w:rPr>
            <w:t>Scegliere un elemento.</w:t>
          </w:r>
        </w:p>
      </w:docPartBody>
    </w:docPart>
    <w:docPart>
      <w:docPartPr>
        <w:name w:val="124FE571BE4640ABABCDCD3B88E89F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5103DF-0C70-486A-ADFE-AF44F52AA39F}"/>
      </w:docPartPr>
      <w:docPartBody>
        <w:p w:rsidR="00000000" w:rsidRDefault="007B24CF">
          <w:pPr>
            <w:pStyle w:val="124FE571BE4640ABABCDCD3B88E89F33"/>
          </w:pPr>
          <w:r w:rsidRPr="005E48C7">
            <w:rPr>
              <w:rStyle w:val="Testosegnaposto"/>
            </w:rPr>
            <w:t xml:space="preserve">Fare clic o </w:t>
          </w:r>
          <w:r w:rsidRPr="005E48C7">
            <w:rPr>
              <w:rStyle w:val="Testosegnaposto"/>
            </w:rPr>
            <w:t>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Semibold">
    <w:altName w:val="Segoe UI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4CF"/>
    <w:rsid w:val="007B2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Pr>
      <w:color w:val="808080"/>
    </w:rPr>
  </w:style>
  <w:style w:type="paragraph" w:customStyle="1" w:styleId="78BED8F3EBD24C2A93AF2EF52C68A002">
    <w:name w:val="78BED8F3EBD24C2A93AF2EF52C68A002"/>
  </w:style>
  <w:style w:type="paragraph" w:customStyle="1" w:styleId="974B8C05B85E4023846DD263D4D1A52C">
    <w:name w:val="974B8C05B85E4023846DD263D4D1A52C"/>
  </w:style>
  <w:style w:type="paragraph" w:customStyle="1" w:styleId="6ACD60E0289E452DB6A052020DBB8EA4">
    <w:name w:val="6ACD60E0289E452DB6A052020DBB8EA4"/>
  </w:style>
  <w:style w:type="paragraph" w:customStyle="1" w:styleId="34F48749583443C38A49A241098E91BA">
    <w:name w:val="34F48749583443C38A49A241098E91BA"/>
  </w:style>
  <w:style w:type="paragraph" w:customStyle="1" w:styleId="788A5293952E4E47A9518B1AD11F4265">
    <w:name w:val="788A5293952E4E47A9518B1AD11F4265"/>
  </w:style>
  <w:style w:type="paragraph" w:customStyle="1" w:styleId="3F0B1F76123043E5AF7B0DE7ABF77A9C">
    <w:name w:val="3F0B1F76123043E5AF7B0DE7ABF77A9C"/>
  </w:style>
  <w:style w:type="paragraph" w:customStyle="1" w:styleId="70ACB8EAB10A416BA0D923D00FFE7057">
    <w:name w:val="70ACB8EAB10A416BA0D923D00FFE7057"/>
  </w:style>
  <w:style w:type="paragraph" w:customStyle="1" w:styleId="2420144470784A0C9ADFE58D4BEFB744">
    <w:name w:val="2420144470784A0C9ADFE58D4BEFB744"/>
  </w:style>
  <w:style w:type="paragraph" w:customStyle="1" w:styleId="F7C4FB9D0E144001ACE247ADA0BA47D7">
    <w:name w:val="F7C4FB9D0E144001ACE247ADA0BA47D7"/>
  </w:style>
  <w:style w:type="paragraph" w:customStyle="1" w:styleId="124FE571BE4640ABABCDCD3B88E89F33">
    <w:name w:val="124FE571BE4640ABABCDCD3B88E89F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Anno 2015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1A3AEFA-A380-4BB6-A587-249F59961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Schede Screening</Template>
  <TotalTime>1</TotalTime>
  <Pages>7</Pages>
  <Words>1979</Words>
  <Characters>11281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IdO – Istituto di Ortofonologia</vt:lpstr>
    </vt:vector>
  </TitlesOfParts>
  <Company>Hewlett-Packard Company</Company>
  <LinksUpToDate>false</LinksUpToDate>
  <CharactersWithSpaces>13234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IdO – Istituto di Ortofonologia</dc:title>
  <dc:creator>Manuela Boggia</dc:creator>
  <cp:lastModifiedBy>Manuela Boggia</cp:lastModifiedBy>
  <cp:revision>1</cp:revision>
  <cp:lastPrinted>2021-01-28T14:01:00Z</cp:lastPrinted>
  <dcterms:created xsi:type="dcterms:W3CDTF">2021-02-24T11:23:00Z</dcterms:created>
  <dcterms:modified xsi:type="dcterms:W3CDTF">2021-02-24T11:24:00Z</dcterms:modified>
</cp:coreProperties>
</file>